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83CA67" w14:textId="77777777" w:rsidR="00BB496C" w:rsidRDefault="00BB496C"/>
    <w:p w14:paraId="73111429" w14:textId="182566D9" w:rsidR="00BB496C" w:rsidRDefault="00BB496C">
      <w:r>
        <w:t xml:space="preserve">Chapters serve as the fundraising and community </w:t>
      </w:r>
      <w:r w:rsidR="0060580D">
        <w:t xml:space="preserve">building entity for you respective schools, often hosting events such as Fun Run, </w:t>
      </w:r>
      <w:r w:rsidR="00741440">
        <w:t xml:space="preserve">annual community nights, carnivals, etc. As a Chapter, you are required to adhere to the policies required by the Foundation. This is a check list to help you know what is expected and </w:t>
      </w:r>
      <w:r w:rsidR="00C31ABD">
        <w:t xml:space="preserve">to support your event success.  </w:t>
      </w:r>
    </w:p>
    <w:tbl>
      <w:tblPr>
        <w:tblStyle w:val="TableGrid"/>
        <w:tblW w:w="970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gridCol w:w="236"/>
      </w:tblGrid>
      <w:tr w:rsidR="00C31ABD" w:rsidRPr="00C31ABD" w14:paraId="6CDCEBC8" w14:textId="77777777" w:rsidTr="0000206C">
        <w:trPr>
          <w:gridAfter w:val="1"/>
          <w:wAfter w:w="236" w:type="dxa"/>
          <w:trHeight w:val="477"/>
        </w:trPr>
        <w:tc>
          <w:tcPr>
            <w:tcW w:w="9468" w:type="dxa"/>
            <w:shd w:val="clear" w:color="auto" w:fill="7030A0"/>
            <w:vAlign w:val="bottom"/>
          </w:tcPr>
          <w:p w14:paraId="4EACB8F6" w14:textId="03B17589" w:rsidR="00C31ABD" w:rsidRPr="00C31ABD" w:rsidRDefault="00C31ABD" w:rsidP="00E65BA5">
            <w:pPr>
              <w:rPr>
                <w:b/>
                <w:bCs/>
              </w:rPr>
            </w:pPr>
            <w:bookmarkStart w:id="0" w:name="_Hlk170133859"/>
            <w:r w:rsidRPr="00C31ABD">
              <w:rPr>
                <w:b/>
                <w:bCs/>
                <w:color w:val="FFFFFF" w:themeColor="background1"/>
              </w:rPr>
              <w:t xml:space="preserve">Be sure to:                                                                                                                   </w:t>
            </w:r>
          </w:p>
        </w:tc>
      </w:tr>
      <w:tr w:rsidR="00DB764A" w14:paraId="7A0507EA" w14:textId="77777777" w:rsidTr="0000206C">
        <w:trPr>
          <w:trHeight w:val="571"/>
        </w:trPr>
        <w:tc>
          <w:tcPr>
            <w:tcW w:w="9468" w:type="dxa"/>
          </w:tcPr>
          <w:p w14:paraId="012FEA0C" w14:textId="10C79034" w:rsidR="00DB764A" w:rsidRPr="00B22165" w:rsidRDefault="00DB764A" w:rsidP="002530B6">
            <w:pPr>
              <w:spacing w:before="120"/>
              <w:rPr>
                <w:szCs w:val="22"/>
              </w:rPr>
            </w:pPr>
            <w:r w:rsidRPr="00B22165">
              <w:rPr>
                <w:szCs w:val="22"/>
              </w:rPr>
              <w:sym w:font="Wingdings 2" w:char="F0A3"/>
            </w:r>
            <w:r>
              <w:rPr>
                <w:szCs w:val="22"/>
              </w:rPr>
              <w:t xml:space="preserve"> Prepare a detailed budget including Income and Expense by Event (should have been part of the annual budget submitted at the beginning of the year to the Foundation). Update your budget regularly and report financials intermittently at officer meetings. Remember that Chapters must follow purchasing guidelines. If the items will be owned by the school (e.g. equipment, sports uniforms</w:t>
            </w:r>
            <w:r w:rsidR="00C97CC2">
              <w:rPr>
                <w:szCs w:val="22"/>
              </w:rPr>
              <w:t xml:space="preserve">), funds must be granted to the school and purchased by them. </w:t>
            </w:r>
          </w:p>
        </w:tc>
        <w:tc>
          <w:tcPr>
            <w:tcW w:w="236" w:type="dxa"/>
            <w:vAlign w:val="bottom"/>
          </w:tcPr>
          <w:p w14:paraId="26327D7E" w14:textId="77777777" w:rsidR="00DB764A" w:rsidRDefault="00DB764A" w:rsidP="00E65BA5"/>
        </w:tc>
      </w:tr>
      <w:bookmarkEnd w:id="0"/>
      <w:tr w:rsidR="00357C77" w14:paraId="2B79F19D" w14:textId="77777777" w:rsidTr="0000206C">
        <w:trPr>
          <w:trHeight w:val="571"/>
        </w:trPr>
        <w:tc>
          <w:tcPr>
            <w:tcW w:w="9468" w:type="dxa"/>
          </w:tcPr>
          <w:p w14:paraId="31AF449B" w14:textId="35B27001" w:rsidR="00357C77" w:rsidRPr="00B22165" w:rsidRDefault="00357C77" w:rsidP="002530B6">
            <w:pPr>
              <w:spacing w:before="120"/>
              <w:rPr>
                <w:szCs w:val="22"/>
              </w:rPr>
            </w:pPr>
            <w:r w:rsidRPr="00B22165">
              <w:rPr>
                <w:szCs w:val="22"/>
              </w:rPr>
              <w:sym w:font="Wingdings 2" w:char="F0A3"/>
            </w:r>
            <w:r w:rsidR="00AC759D">
              <w:rPr>
                <w:szCs w:val="22"/>
              </w:rPr>
              <w:t xml:space="preserve"> </w:t>
            </w:r>
            <w:r w:rsidR="00D45F48">
              <w:rPr>
                <w:szCs w:val="22"/>
              </w:rPr>
              <w:t>Make sure all activities are acceptable</w:t>
            </w:r>
            <w:r w:rsidR="008A4AC5">
              <w:rPr>
                <w:szCs w:val="22"/>
              </w:rPr>
              <w:t>.</w:t>
            </w:r>
          </w:p>
        </w:tc>
        <w:tc>
          <w:tcPr>
            <w:tcW w:w="236" w:type="dxa"/>
            <w:vAlign w:val="bottom"/>
          </w:tcPr>
          <w:p w14:paraId="2BE7BF4F" w14:textId="28451D67" w:rsidR="00357C77" w:rsidRDefault="00357C77" w:rsidP="00E65BA5"/>
        </w:tc>
      </w:tr>
      <w:tr w:rsidR="00AC759D" w14:paraId="492DA22F" w14:textId="77777777" w:rsidTr="0000206C">
        <w:trPr>
          <w:trHeight w:val="571"/>
        </w:trPr>
        <w:tc>
          <w:tcPr>
            <w:tcW w:w="9468" w:type="dxa"/>
          </w:tcPr>
          <w:p w14:paraId="6353CA11" w14:textId="642B40E0" w:rsidR="00AC759D" w:rsidRPr="00B22165" w:rsidRDefault="00AC759D" w:rsidP="002530B6">
            <w:pPr>
              <w:spacing w:before="120"/>
              <w:rPr>
                <w:szCs w:val="22"/>
              </w:rPr>
            </w:pPr>
            <w:r w:rsidRPr="00B22165">
              <w:rPr>
                <w:szCs w:val="22"/>
              </w:rPr>
              <w:sym w:font="Wingdings 2" w:char="F0A3"/>
            </w:r>
            <w:r w:rsidR="00D45F48">
              <w:rPr>
                <w:szCs w:val="22"/>
              </w:rPr>
              <w:t xml:space="preserve"> Make sure to </w:t>
            </w:r>
            <w:r w:rsidR="008A4AC5">
              <w:rPr>
                <w:szCs w:val="22"/>
              </w:rPr>
              <w:t>request a W-9 from vendors.</w:t>
            </w:r>
          </w:p>
        </w:tc>
        <w:tc>
          <w:tcPr>
            <w:tcW w:w="236" w:type="dxa"/>
            <w:vAlign w:val="bottom"/>
          </w:tcPr>
          <w:p w14:paraId="207BD1D5" w14:textId="77777777" w:rsidR="00AC759D" w:rsidRDefault="00AC759D" w:rsidP="00E65BA5"/>
        </w:tc>
      </w:tr>
      <w:tr w:rsidR="00AC759D" w14:paraId="49229EDD" w14:textId="77777777" w:rsidTr="0000206C">
        <w:trPr>
          <w:trHeight w:val="571"/>
        </w:trPr>
        <w:tc>
          <w:tcPr>
            <w:tcW w:w="9468" w:type="dxa"/>
          </w:tcPr>
          <w:p w14:paraId="59E62D52" w14:textId="5553D957" w:rsidR="00AC759D" w:rsidRPr="00B22165" w:rsidRDefault="00AC759D" w:rsidP="002530B6">
            <w:pPr>
              <w:spacing w:before="120"/>
              <w:rPr>
                <w:szCs w:val="22"/>
              </w:rPr>
            </w:pPr>
            <w:r w:rsidRPr="00B22165">
              <w:rPr>
                <w:szCs w:val="22"/>
              </w:rPr>
              <w:sym w:font="Wingdings 2" w:char="F0A3"/>
            </w:r>
            <w:r w:rsidR="008A4AC5">
              <w:rPr>
                <w:szCs w:val="22"/>
              </w:rPr>
              <w:t xml:space="preserve"> Determine whether you’ll need to collect credit card payments. </w:t>
            </w:r>
            <w:r w:rsidR="00D5074A">
              <w:rPr>
                <w:szCs w:val="22"/>
              </w:rPr>
              <w:t>If you’ll be processing credit card</w:t>
            </w:r>
            <w:r w:rsidR="00CB7AA5">
              <w:rPr>
                <w:szCs w:val="22"/>
              </w:rPr>
              <w:t xml:space="preserve"> payments</w:t>
            </w:r>
            <w:r w:rsidR="00D5074A">
              <w:rPr>
                <w:szCs w:val="22"/>
              </w:rPr>
              <w:t xml:space="preserve"> directly make sure you are set up for ____ </w:t>
            </w:r>
            <w:r w:rsidR="000A4100">
              <w:rPr>
                <w:szCs w:val="22"/>
              </w:rPr>
              <w:t xml:space="preserve">though the Foundation. </w:t>
            </w:r>
          </w:p>
        </w:tc>
        <w:tc>
          <w:tcPr>
            <w:tcW w:w="236" w:type="dxa"/>
            <w:vAlign w:val="bottom"/>
          </w:tcPr>
          <w:p w14:paraId="6E658EC2" w14:textId="77777777" w:rsidR="00AC759D" w:rsidRDefault="00AC759D" w:rsidP="00E65BA5"/>
        </w:tc>
      </w:tr>
      <w:tr w:rsidR="00AC759D" w14:paraId="480A8D01" w14:textId="77777777" w:rsidTr="0000206C">
        <w:trPr>
          <w:trHeight w:val="571"/>
        </w:trPr>
        <w:tc>
          <w:tcPr>
            <w:tcW w:w="9468" w:type="dxa"/>
          </w:tcPr>
          <w:p w14:paraId="1FEFD16B" w14:textId="43490FA4" w:rsidR="00AC759D" w:rsidRPr="00B22165" w:rsidRDefault="00AC759D" w:rsidP="002530B6">
            <w:pPr>
              <w:spacing w:before="120"/>
              <w:rPr>
                <w:szCs w:val="22"/>
              </w:rPr>
            </w:pPr>
            <w:r w:rsidRPr="00B22165">
              <w:rPr>
                <w:szCs w:val="22"/>
              </w:rPr>
              <w:sym w:font="Wingdings 2" w:char="F0A3"/>
            </w:r>
            <w:r w:rsidR="000A4100">
              <w:rPr>
                <w:szCs w:val="22"/>
              </w:rPr>
              <w:t xml:space="preserve"> All marketing/promotional materials must list your chapter as</w:t>
            </w:r>
            <w:r w:rsidR="00CB7AA5">
              <w:rPr>
                <w:szCs w:val="22"/>
              </w:rPr>
              <w:t xml:space="preserve">: “[Chapter Name], a Chapter of the Mapleton Education Foundation and include our logo. </w:t>
            </w:r>
          </w:p>
        </w:tc>
        <w:tc>
          <w:tcPr>
            <w:tcW w:w="236" w:type="dxa"/>
            <w:vAlign w:val="bottom"/>
          </w:tcPr>
          <w:p w14:paraId="4E41A959" w14:textId="77777777" w:rsidR="00AC759D" w:rsidRDefault="00AC759D" w:rsidP="00E65BA5"/>
        </w:tc>
      </w:tr>
      <w:tr w:rsidR="00AC759D" w14:paraId="1EB25F5C" w14:textId="77777777" w:rsidTr="0000206C">
        <w:trPr>
          <w:trHeight w:val="571"/>
        </w:trPr>
        <w:tc>
          <w:tcPr>
            <w:tcW w:w="9468" w:type="dxa"/>
          </w:tcPr>
          <w:p w14:paraId="57D038C0" w14:textId="42955962" w:rsidR="00AC759D" w:rsidRPr="00B22165" w:rsidRDefault="00AC759D" w:rsidP="002530B6">
            <w:pPr>
              <w:spacing w:before="120"/>
              <w:rPr>
                <w:szCs w:val="22"/>
              </w:rPr>
            </w:pPr>
            <w:r w:rsidRPr="00B22165">
              <w:rPr>
                <w:szCs w:val="22"/>
              </w:rPr>
              <w:sym w:font="Wingdings 2" w:char="F0A3"/>
            </w:r>
            <w:r w:rsidR="001D6849">
              <w:rPr>
                <w:szCs w:val="22"/>
              </w:rPr>
              <w:t xml:space="preserve"> </w:t>
            </w:r>
            <w:r w:rsidR="001D6849" w:rsidRPr="00AF226E">
              <w:rPr>
                <w:szCs w:val="22"/>
              </w:rPr>
              <w:t xml:space="preserve">Submit a description of the event in writing and request Insurance from the </w:t>
            </w:r>
            <w:r w:rsidR="00AF226E" w:rsidRPr="00AF226E">
              <w:rPr>
                <w:szCs w:val="22"/>
              </w:rPr>
              <w:t>District</w:t>
            </w:r>
            <w:r w:rsidR="001D6849" w:rsidRPr="00AF226E">
              <w:rPr>
                <w:szCs w:val="22"/>
              </w:rPr>
              <w:t xml:space="preserve"> at least two weeks prior to the event.</w:t>
            </w:r>
          </w:p>
        </w:tc>
        <w:tc>
          <w:tcPr>
            <w:tcW w:w="236" w:type="dxa"/>
            <w:vAlign w:val="bottom"/>
          </w:tcPr>
          <w:p w14:paraId="6A1E1256" w14:textId="77777777" w:rsidR="00AC759D" w:rsidRDefault="00AC759D" w:rsidP="00E65BA5"/>
        </w:tc>
      </w:tr>
      <w:tr w:rsidR="00AC759D" w14:paraId="761588B4" w14:textId="77777777" w:rsidTr="0000206C">
        <w:trPr>
          <w:trHeight w:val="571"/>
        </w:trPr>
        <w:tc>
          <w:tcPr>
            <w:tcW w:w="9468" w:type="dxa"/>
          </w:tcPr>
          <w:p w14:paraId="3367CC78" w14:textId="77777777" w:rsidR="00AC759D" w:rsidRDefault="00AC759D" w:rsidP="002530B6">
            <w:pPr>
              <w:spacing w:before="120"/>
              <w:rPr>
                <w:szCs w:val="22"/>
              </w:rPr>
            </w:pPr>
            <w:r w:rsidRPr="00B22165">
              <w:rPr>
                <w:szCs w:val="22"/>
              </w:rPr>
              <w:sym w:font="Wingdings 2" w:char="F0A3"/>
            </w:r>
            <w:r w:rsidR="00377031">
              <w:rPr>
                <w:szCs w:val="22"/>
              </w:rPr>
              <w:t xml:space="preserve"> Read your contracts! Make sure you know what you are signing. </w:t>
            </w:r>
          </w:p>
          <w:p w14:paraId="3C011866" w14:textId="1D8F7198" w:rsidR="002530B6" w:rsidRPr="006400BD" w:rsidRDefault="002530B6" w:rsidP="002530B6">
            <w:pPr>
              <w:spacing w:before="120"/>
              <w:rPr>
                <w:szCs w:val="22"/>
              </w:rPr>
            </w:pPr>
            <w:r w:rsidRPr="00B22165">
              <w:rPr>
                <w:szCs w:val="22"/>
              </w:rPr>
              <w:sym w:font="Wingdings 2" w:char="F0A3"/>
            </w:r>
            <w:r>
              <w:rPr>
                <w:szCs w:val="22"/>
              </w:rPr>
              <w:t xml:space="preserve"> Know the difference between a </w:t>
            </w:r>
            <w:r w:rsidR="00DB764A">
              <w:rPr>
                <w:b/>
                <w:bCs/>
                <w:szCs w:val="22"/>
              </w:rPr>
              <w:t xml:space="preserve">contribution </w:t>
            </w:r>
            <w:r w:rsidR="00DB764A">
              <w:rPr>
                <w:szCs w:val="22"/>
              </w:rPr>
              <w:t xml:space="preserve">and a </w:t>
            </w:r>
            <w:r w:rsidR="00DB764A">
              <w:rPr>
                <w:b/>
                <w:bCs/>
                <w:szCs w:val="22"/>
              </w:rPr>
              <w:t>non-tax deductible earned income.</w:t>
            </w:r>
            <w:r w:rsidR="006400BD">
              <w:rPr>
                <w:b/>
                <w:bCs/>
                <w:szCs w:val="22"/>
              </w:rPr>
              <w:t xml:space="preserve"> </w:t>
            </w:r>
            <w:r w:rsidR="006400BD">
              <w:rPr>
                <w:szCs w:val="22"/>
              </w:rPr>
              <w:t>Be sure to issue acknowledgements for contributions</w:t>
            </w:r>
            <w:r w:rsidR="004A61A9">
              <w:rPr>
                <w:szCs w:val="22"/>
              </w:rPr>
              <w:t xml:space="preserve">. Income that involves a fee paid for a good or service if not tax deductible. </w:t>
            </w:r>
          </w:p>
        </w:tc>
        <w:tc>
          <w:tcPr>
            <w:tcW w:w="236" w:type="dxa"/>
            <w:vAlign w:val="bottom"/>
          </w:tcPr>
          <w:p w14:paraId="1111E1F1" w14:textId="77777777" w:rsidR="00AC759D" w:rsidRDefault="00AC759D" w:rsidP="00E65BA5"/>
        </w:tc>
      </w:tr>
      <w:tr w:rsidR="002530B6" w14:paraId="4F1961B1" w14:textId="77777777" w:rsidTr="0000206C">
        <w:trPr>
          <w:trHeight w:val="571"/>
        </w:trPr>
        <w:tc>
          <w:tcPr>
            <w:tcW w:w="9468" w:type="dxa"/>
          </w:tcPr>
          <w:p w14:paraId="5BF2832C" w14:textId="77777777" w:rsidR="002530B6" w:rsidRPr="00B22165" w:rsidRDefault="002530B6" w:rsidP="002530B6">
            <w:pPr>
              <w:spacing w:before="120"/>
              <w:rPr>
                <w:szCs w:val="22"/>
              </w:rPr>
            </w:pPr>
          </w:p>
        </w:tc>
        <w:tc>
          <w:tcPr>
            <w:tcW w:w="236" w:type="dxa"/>
            <w:vAlign w:val="bottom"/>
          </w:tcPr>
          <w:p w14:paraId="019F15F1" w14:textId="77777777" w:rsidR="002530B6" w:rsidRDefault="002530B6" w:rsidP="00E65BA5"/>
        </w:tc>
      </w:tr>
      <w:tr w:rsidR="00C31ABD" w:rsidRPr="00C31ABD" w14:paraId="0DD8698C" w14:textId="77777777" w:rsidTr="00924042">
        <w:trPr>
          <w:gridAfter w:val="1"/>
          <w:wAfter w:w="236" w:type="dxa"/>
          <w:trHeight w:val="477"/>
        </w:trPr>
        <w:tc>
          <w:tcPr>
            <w:tcW w:w="9468" w:type="dxa"/>
            <w:shd w:val="clear" w:color="auto" w:fill="7030A0"/>
            <w:vAlign w:val="bottom"/>
          </w:tcPr>
          <w:p w14:paraId="0CD2CB92" w14:textId="526687D5" w:rsidR="00924042" w:rsidRPr="00924042" w:rsidRDefault="00924042" w:rsidP="00E65BA5">
            <w:pPr>
              <w:rPr>
                <w:b/>
                <w:bCs/>
                <w:color w:val="FFFFFF" w:themeColor="background1"/>
              </w:rPr>
            </w:pPr>
            <w:r>
              <w:rPr>
                <w:b/>
                <w:bCs/>
                <w:color w:val="FFFFFF" w:themeColor="background1"/>
              </w:rPr>
              <w:lastRenderedPageBreak/>
              <w:t xml:space="preserve">Permissible </w:t>
            </w:r>
            <w:r w:rsidR="00C91089">
              <w:rPr>
                <w:b/>
                <w:bCs/>
                <w:color w:val="FFFFFF" w:themeColor="background1"/>
              </w:rPr>
              <w:t>Activities</w:t>
            </w:r>
            <w:r>
              <w:rPr>
                <w:b/>
                <w:bCs/>
                <w:color w:val="FFFFFF" w:themeColor="background1"/>
              </w:rPr>
              <w:t>:</w:t>
            </w:r>
          </w:p>
        </w:tc>
      </w:tr>
    </w:tbl>
    <w:p w14:paraId="045D3D7F" w14:textId="234CC1E7" w:rsidR="0089031C" w:rsidRDefault="0089031C">
      <w:pPr>
        <w:rPr>
          <w:b/>
          <w:bCs/>
          <w:szCs w:val="22"/>
        </w:rPr>
      </w:pPr>
      <w:r>
        <w:rPr>
          <w:b/>
          <w:bCs/>
          <w:szCs w:val="22"/>
        </w:rPr>
        <w:t>Make sure all activities for your event are within insurance coverage.</w:t>
      </w:r>
    </w:p>
    <w:p w14:paraId="67235009" w14:textId="17A9111E" w:rsidR="0089031C" w:rsidRPr="0089031C" w:rsidRDefault="0089031C">
      <w:pPr>
        <w:rPr>
          <w:szCs w:val="22"/>
        </w:rPr>
      </w:pPr>
      <w:r>
        <w:rPr>
          <w:szCs w:val="22"/>
        </w:rPr>
        <w:t>While Chapters are included in the basic coverage, some activities are not covered</w:t>
      </w:r>
      <w:r w:rsidR="000F7F17">
        <w:rPr>
          <w:szCs w:val="22"/>
        </w:rPr>
        <w:t xml:space="preserve">. Cost of additional insurance can be high and must be covered by the Chapter. </w:t>
      </w:r>
    </w:p>
    <w:tbl>
      <w:tblPr>
        <w:tblStyle w:val="TableGrid"/>
        <w:tblW w:w="10027" w:type="pc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9"/>
        <w:gridCol w:w="14442"/>
      </w:tblGrid>
      <w:tr w:rsidR="00AD4CCF" w:rsidRPr="00846B76" w14:paraId="14361D06" w14:textId="61BF916E" w:rsidTr="00AD4CCF">
        <w:trPr>
          <w:trHeight w:val="273"/>
        </w:trPr>
        <w:tc>
          <w:tcPr>
            <w:tcW w:w="1153" w:type="pct"/>
            <w:vAlign w:val="bottom"/>
          </w:tcPr>
          <w:p w14:paraId="56D695AD" w14:textId="2589858C" w:rsidR="00AD4CCF" w:rsidRPr="00AD4CCF" w:rsidRDefault="00AD4CCF" w:rsidP="00AD4CCF">
            <w:pPr>
              <w:pStyle w:val="ListParagraph"/>
              <w:numPr>
                <w:ilvl w:val="0"/>
                <w:numId w:val="23"/>
              </w:numPr>
              <w:ind w:left="441" w:right="-717"/>
              <w:rPr>
                <w:b/>
                <w:bCs/>
                <w:sz w:val="24"/>
                <w:szCs w:val="24"/>
              </w:rPr>
            </w:pPr>
            <w:bookmarkStart w:id="1" w:name="_Hlk170133337"/>
            <w:r w:rsidRPr="00AD4CCF">
              <w:rPr>
                <w:sz w:val="24"/>
                <w:szCs w:val="24"/>
              </w:rPr>
              <w:t>Animals (other than house pets)</w:t>
            </w:r>
          </w:p>
        </w:tc>
        <w:tc>
          <w:tcPr>
            <w:tcW w:w="3847" w:type="pct"/>
          </w:tcPr>
          <w:p w14:paraId="0D3B0AE5" w14:textId="2DB7F41C" w:rsidR="00AD4CCF" w:rsidRPr="00AD4CCF" w:rsidRDefault="00AD4CCF" w:rsidP="00AD4CCF">
            <w:pPr>
              <w:pStyle w:val="ListParagraph"/>
              <w:numPr>
                <w:ilvl w:val="0"/>
                <w:numId w:val="23"/>
              </w:numPr>
              <w:ind w:left="157" w:right="-717" w:hanging="247"/>
              <w:rPr>
                <w:sz w:val="24"/>
                <w:szCs w:val="24"/>
              </w:rPr>
            </w:pPr>
            <w:r w:rsidRPr="00AD4CCF">
              <w:rPr>
                <w:sz w:val="24"/>
                <w:szCs w:val="24"/>
              </w:rPr>
              <w:t>Rodeos sponsored by the Insured</w:t>
            </w:r>
          </w:p>
        </w:tc>
      </w:tr>
      <w:tr w:rsidR="00AD4CCF" w:rsidRPr="00846B76" w14:paraId="76B4570E" w14:textId="77777777" w:rsidTr="00AD4CCF">
        <w:trPr>
          <w:trHeight w:val="273"/>
        </w:trPr>
        <w:tc>
          <w:tcPr>
            <w:tcW w:w="1153" w:type="pct"/>
            <w:vAlign w:val="bottom"/>
          </w:tcPr>
          <w:p w14:paraId="27D318B7" w14:textId="3B78831A" w:rsidR="00AD4CCF" w:rsidRPr="00AD4CCF" w:rsidRDefault="00AD4CCF" w:rsidP="00AD4CCF">
            <w:pPr>
              <w:pStyle w:val="ListParagraph"/>
              <w:numPr>
                <w:ilvl w:val="0"/>
                <w:numId w:val="23"/>
              </w:numPr>
              <w:ind w:left="441" w:right="-717"/>
              <w:rPr>
                <w:sz w:val="24"/>
                <w:szCs w:val="24"/>
              </w:rPr>
            </w:pPr>
            <w:r w:rsidRPr="00AD4CCF">
              <w:rPr>
                <w:sz w:val="24"/>
                <w:szCs w:val="24"/>
              </w:rPr>
              <w:t>Carnivals with mechanical rides</w:t>
            </w:r>
          </w:p>
        </w:tc>
        <w:tc>
          <w:tcPr>
            <w:tcW w:w="3847" w:type="pct"/>
          </w:tcPr>
          <w:p w14:paraId="6867F1CE" w14:textId="3D31CB6C" w:rsidR="00AD4CCF" w:rsidRPr="00AD4CCF" w:rsidRDefault="00AD4CCF" w:rsidP="00AD4CCF">
            <w:pPr>
              <w:pStyle w:val="ListParagraph"/>
              <w:numPr>
                <w:ilvl w:val="0"/>
                <w:numId w:val="23"/>
              </w:numPr>
              <w:ind w:left="157" w:right="-717" w:hanging="247"/>
              <w:rPr>
                <w:sz w:val="24"/>
                <w:szCs w:val="24"/>
              </w:rPr>
            </w:pPr>
            <w:r w:rsidRPr="00AD4CCF">
              <w:rPr>
                <w:sz w:val="24"/>
                <w:szCs w:val="24"/>
              </w:rPr>
              <w:t>Any event more than 500 people at any one time</w:t>
            </w:r>
          </w:p>
        </w:tc>
      </w:tr>
      <w:tr w:rsidR="0046254C" w:rsidRPr="00846B76" w14:paraId="5B2D275E" w14:textId="77777777" w:rsidTr="00AD4CCF">
        <w:trPr>
          <w:trHeight w:val="273"/>
        </w:trPr>
        <w:tc>
          <w:tcPr>
            <w:tcW w:w="1153" w:type="pct"/>
            <w:vAlign w:val="bottom"/>
          </w:tcPr>
          <w:p w14:paraId="0B34BE45" w14:textId="71181A51" w:rsidR="0046254C" w:rsidRPr="00AD4CCF" w:rsidRDefault="0046254C" w:rsidP="00AD4CCF">
            <w:pPr>
              <w:pStyle w:val="ListParagraph"/>
              <w:numPr>
                <w:ilvl w:val="0"/>
                <w:numId w:val="23"/>
              </w:numPr>
              <w:ind w:left="441" w:right="-717"/>
              <w:rPr>
                <w:sz w:val="24"/>
                <w:szCs w:val="24"/>
              </w:rPr>
            </w:pPr>
            <w:r>
              <w:rPr>
                <w:sz w:val="24"/>
                <w:szCs w:val="24"/>
              </w:rPr>
              <w:t>Aircraft and Motor</w:t>
            </w:r>
            <w:r w:rsidR="009B6A81">
              <w:rPr>
                <w:sz w:val="24"/>
                <w:szCs w:val="24"/>
              </w:rPr>
              <w:t>cycles runs and automobile rallies</w:t>
            </w:r>
          </w:p>
        </w:tc>
        <w:tc>
          <w:tcPr>
            <w:tcW w:w="3847" w:type="pct"/>
          </w:tcPr>
          <w:p w14:paraId="01740695" w14:textId="25FBAE8E" w:rsidR="0046254C" w:rsidRPr="00AD4CCF" w:rsidRDefault="009B6A81" w:rsidP="00AD4CCF">
            <w:pPr>
              <w:pStyle w:val="ListParagraph"/>
              <w:numPr>
                <w:ilvl w:val="0"/>
                <w:numId w:val="23"/>
              </w:numPr>
              <w:ind w:left="157" w:right="-717" w:hanging="247"/>
              <w:rPr>
                <w:sz w:val="24"/>
                <w:szCs w:val="24"/>
              </w:rPr>
            </w:pPr>
            <w:proofErr w:type="gramStart"/>
            <w:r>
              <w:rPr>
                <w:sz w:val="24"/>
                <w:szCs w:val="24"/>
              </w:rPr>
              <w:t>Plus</w:t>
            </w:r>
            <w:proofErr w:type="gramEnd"/>
            <w:r>
              <w:rPr>
                <w:sz w:val="24"/>
                <w:szCs w:val="24"/>
              </w:rPr>
              <w:t xml:space="preserve"> more…check with the </w:t>
            </w:r>
            <w:r w:rsidR="00DF151B">
              <w:rPr>
                <w:sz w:val="24"/>
                <w:szCs w:val="24"/>
              </w:rPr>
              <w:t>Foundation</w:t>
            </w:r>
          </w:p>
        </w:tc>
      </w:tr>
    </w:tbl>
    <w:bookmarkEnd w:id="1"/>
    <w:p w14:paraId="2C4973DD" w14:textId="3B38C677" w:rsidR="00DF151B" w:rsidRDefault="00DF151B" w:rsidP="00DF151B">
      <w:pPr>
        <w:rPr>
          <w:b/>
          <w:bCs/>
          <w:szCs w:val="22"/>
        </w:rPr>
      </w:pPr>
      <w:r>
        <w:rPr>
          <w:b/>
          <w:bCs/>
          <w:szCs w:val="22"/>
        </w:rPr>
        <w:t>Make sure all activities for your event are compliant to MPS and Foundation Policies.</w:t>
      </w:r>
    </w:p>
    <w:p w14:paraId="0D46C491" w14:textId="743B19E1" w:rsidR="00CE6123" w:rsidRPr="0089031C" w:rsidRDefault="00CE6123" w:rsidP="00CE6123">
      <w:pPr>
        <w:rPr>
          <w:szCs w:val="22"/>
        </w:rPr>
      </w:pPr>
      <w:r>
        <w:rPr>
          <w:szCs w:val="22"/>
        </w:rPr>
        <w:t>Events may never include the following:</w:t>
      </w:r>
    </w:p>
    <w:tbl>
      <w:tblPr>
        <w:tblStyle w:val="TableGrid"/>
        <w:tblW w:w="1008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000"/>
        <w:gridCol w:w="83"/>
        <w:gridCol w:w="1079"/>
        <w:gridCol w:w="280"/>
        <w:gridCol w:w="91"/>
        <w:gridCol w:w="83"/>
        <w:gridCol w:w="604"/>
        <w:gridCol w:w="121"/>
        <w:gridCol w:w="977"/>
        <w:gridCol w:w="1042"/>
        <w:gridCol w:w="1336"/>
        <w:gridCol w:w="2763"/>
        <w:gridCol w:w="83"/>
        <w:gridCol w:w="64"/>
        <w:gridCol w:w="9156"/>
      </w:tblGrid>
      <w:tr w:rsidR="00CE6123" w:rsidRPr="00AD4CCF" w14:paraId="2AD11FE7" w14:textId="77777777" w:rsidTr="00CE6123">
        <w:trPr>
          <w:trHeight w:val="273"/>
        </w:trPr>
        <w:tc>
          <w:tcPr>
            <w:tcW w:w="1173" w:type="pct"/>
            <w:gridSpan w:val="10"/>
            <w:vAlign w:val="bottom"/>
          </w:tcPr>
          <w:p w14:paraId="07CC63F3" w14:textId="25FD4E0B" w:rsidR="00CE6123" w:rsidRPr="00AD4CCF" w:rsidRDefault="00CE6123" w:rsidP="00CE6123">
            <w:pPr>
              <w:pStyle w:val="ListParagraph"/>
              <w:numPr>
                <w:ilvl w:val="0"/>
                <w:numId w:val="23"/>
              </w:numPr>
              <w:ind w:left="441" w:right="-717"/>
              <w:rPr>
                <w:b/>
                <w:bCs/>
                <w:sz w:val="24"/>
                <w:szCs w:val="24"/>
              </w:rPr>
            </w:pPr>
            <w:r>
              <w:rPr>
                <w:sz w:val="24"/>
                <w:szCs w:val="24"/>
              </w:rPr>
              <w:t>Political Rallies</w:t>
            </w:r>
          </w:p>
        </w:tc>
        <w:tc>
          <w:tcPr>
            <w:tcW w:w="3827" w:type="pct"/>
            <w:gridSpan w:val="6"/>
          </w:tcPr>
          <w:p w14:paraId="47232862" w14:textId="6ED7C264" w:rsidR="00CE6123" w:rsidRPr="00AD4CCF" w:rsidRDefault="00CE6123" w:rsidP="00CE6123">
            <w:pPr>
              <w:pStyle w:val="ListParagraph"/>
              <w:numPr>
                <w:ilvl w:val="0"/>
                <w:numId w:val="23"/>
              </w:numPr>
              <w:ind w:left="157" w:right="-717" w:hanging="247"/>
              <w:rPr>
                <w:sz w:val="24"/>
                <w:szCs w:val="24"/>
              </w:rPr>
            </w:pPr>
            <w:r>
              <w:rPr>
                <w:sz w:val="24"/>
                <w:szCs w:val="24"/>
              </w:rPr>
              <w:t>Events including contact sports</w:t>
            </w:r>
          </w:p>
        </w:tc>
      </w:tr>
      <w:tr w:rsidR="00CE6123" w:rsidRPr="00AD4CCF" w14:paraId="2A8E51F1" w14:textId="77777777" w:rsidTr="00CE6123">
        <w:trPr>
          <w:trHeight w:val="273"/>
        </w:trPr>
        <w:tc>
          <w:tcPr>
            <w:tcW w:w="1173" w:type="pct"/>
            <w:gridSpan w:val="10"/>
            <w:vAlign w:val="bottom"/>
          </w:tcPr>
          <w:p w14:paraId="33C1B4C4" w14:textId="647676A4" w:rsidR="00CE6123" w:rsidRPr="00AD4CCF" w:rsidRDefault="00CE6123" w:rsidP="00CE6123">
            <w:pPr>
              <w:pStyle w:val="ListParagraph"/>
              <w:numPr>
                <w:ilvl w:val="0"/>
                <w:numId w:val="23"/>
              </w:numPr>
              <w:ind w:left="441" w:right="-717"/>
              <w:rPr>
                <w:sz w:val="24"/>
                <w:szCs w:val="24"/>
              </w:rPr>
            </w:pPr>
            <w:r>
              <w:rPr>
                <w:sz w:val="24"/>
                <w:szCs w:val="24"/>
              </w:rPr>
              <w:t>Firearms</w:t>
            </w:r>
          </w:p>
        </w:tc>
        <w:tc>
          <w:tcPr>
            <w:tcW w:w="3827" w:type="pct"/>
            <w:gridSpan w:val="6"/>
          </w:tcPr>
          <w:p w14:paraId="2940807F" w14:textId="6059BFD0" w:rsidR="00CE6123" w:rsidRPr="00AD4CCF" w:rsidRDefault="00CE6123" w:rsidP="00CE6123">
            <w:pPr>
              <w:pStyle w:val="ListParagraph"/>
              <w:numPr>
                <w:ilvl w:val="0"/>
                <w:numId w:val="23"/>
              </w:numPr>
              <w:ind w:left="157" w:right="-717" w:hanging="247"/>
              <w:rPr>
                <w:sz w:val="24"/>
                <w:szCs w:val="24"/>
              </w:rPr>
            </w:pPr>
            <w:r>
              <w:rPr>
                <w:sz w:val="24"/>
                <w:szCs w:val="24"/>
              </w:rPr>
              <w:t>Fireworks</w:t>
            </w:r>
          </w:p>
        </w:tc>
      </w:tr>
      <w:tr w:rsidR="00CE6123" w:rsidRPr="00AD4CCF" w14:paraId="1EC36A18" w14:textId="77777777" w:rsidTr="00CE6123">
        <w:trPr>
          <w:trHeight w:val="273"/>
        </w:trPr>
        <w:tc>
          <w:tcPr>
            <w:tcW w:w="1173" w:type="pct"/>
            <w:gridSpan w:val="10"/>
            <w:vAlign w:val="bottom"/>
          </w:tcPr>
          <w:p w14:paraId="5B449CEE" w14:textId="77777777" w:rsidR="007F2467" w:rsidRDefault="007A3B9D" w:rsidP="00CE6123">
            <w:pPr>
              <w:pStyle w:val="ListParagraph"/>
              <w:numPr>
                <w:ilvl w:val="0"/>
                <w:numId w:val="23"/>
              </w:numPr>
              <w:ind w:left="441" w:right="-717"/>
              <w:rPr>
                <w:sz w:val="24"/>
                <w:szCs w:val="24"/>
              </w:rPr>
            </w:pPr>
            <w:r>
              <w:rPr>
                <w:sz w:val="24"/>
                <w:szCs w:val="24"/>
              </w:rPr>
              <w:t xml:space="preserve">Alcohol on school </w:t>
            </w:r>
            <w:r w:rsidR="00607D1A">
              <w:rPr>
                <w:sz w:val="24"/>
                <w:szCs w:val="24"/>
              </w:rPr>
              <w:t xml:space="preserve">properties (even </w:t>
            </w:r>
          </w:p>
          <w:p w14:paraId="5F7C1741" w14:textId="77777777" w:rsidR="007F2467" w:rsidRDefault="00607D1A" w:rsidP="007F2467">
            <w:pPr>
              <w:pStyle w:val="ListParagraph"/>
              <w:ind w:left="441" w:right="-717"/>
              <w:rPr>
                <w:sz w:val="24"/>
                <w:szCs w:val="24"/>
              </w:rPr>
            </w:pPr>
            <w:r>
              <w:rPr>
                <w:sz w:val="24"/>
                <w:szCs w:val="24"/>
              </w:rPr>
              <w:t xml:space="preserve">as </w:t>
            </w:r>
            <w:r w:rsidRPr="007F2467">
              <w:rPr>
                <w:sz w:val="24"/>
                <w:szCs w:val="24"/>
              </w:rPr>
              <w:t xml:space="preserve">a Silent Auction item) or </w:t>
            </w:r>
            <w:proofErr w:type="gramStart"/>
            <w:r w:rsidRPr="007F2467">
              <w:rPr>
                <w:sz w:val="24"/>
                <w:szCs w:val="24"/>
              </w:rPr>
              <w:t>where</w:t>
            </w:r>
            <w:proofErr w:type="gramEnd"/>
            <w:r w:rsidRPr="007F2467">
              <w:rPr>
                <w:sz w:val="24"/>
                <w:szCs w:val="24"/>
              </w:rPr>
              <w:t xml:space="preserve"> </w:t>
            </w:r>
          </w:p>
          <w:p w14:paraId="30EA612B" w14:textId="788A24BA" w:rsidR="00CE6123" w:rsidRPr="007F2467" w:rsidRDefault="00607D1A" w:rsidP="007F2467">
            <w:pPr>
              <w:pStyle w:val="ListParagraph"/>
              <w:ind w:left="441" w:right="-717"/>
              <w:rPr>
                <w:sz w:val="24"/>
                <w:szCs w:val="24"/>
              </w:rPr>
            </w:pPr>
            <w:r w:rsidRPr="007F2467">
              <w:rPr>
                <w:sz w:val="24"/>
                <w:szCs w:val="24"/>
              </w:rPr>
              <w:t>students</w:t>
            </w:r>
            <w:r w:rsidR="007F2467">
              <w:rPr>
                <w:sz w:val="24"/>
                <w:szCs w:val="24"/>
              </w:rPr>
              <w:t xml:space="preserve"> are present.</w:t>
            </w:r>
          </w:p>
        </w:tc>
        <w:tc>
          <w:tcPr>
            <w:tcW w:w="3827" w:type="pct"/>
            <w:gridSpan w:val="6"/>
          </w:tcPr>
          <w:p w14:paraId="2A9E8790" w14:textId="6E8C6392" w:rsidR="00CE6123" w:rsidRPr="00AD4CCF" w:rsidRDefault="00CE6123" w:rsidP="00CE6123">
            <w:pPr>
              <w:pStyle w:val="ListParagraph"/>
              <w:numPr>
                <w:ilvl w:val="0"/>
                <w:numId w:val="23"/>
              </w:numPr>
              <w:ind w:left="157" w:right="-717" w:hanging="247"/>
              <w:rPr>
                <w:sz w:val="24"/>
                <w:szCs w:val="24"/>
              </w:rPr>
            </w:pPr>
            <w:r>
              <w:rPr>
                <w:sz w:val="24"/>
                <w:szCs w:val="24"/>
              </w:rPr>
              <w:t>Raffles/Gaming (we do not hold a license)</w:t>
            </w:r>
          </w:p>
        </w:tc>
      </w:tr>
      <w:tr w:rsidR="00D36130" w:rsidRPr="00846B76" w14:paraId="63CFEA49" w14:textId="77777777" w:rsidTr="00CE6123">
        <w:trPr>
          <w:gridBefore w:val="1"/>
          <w:gridAfter w:val="11"/>
          <w:wBefore w:w="29" w:type="pct"/>
          <w:wAfter w:w="4324" w:type="pct"/>
        </w:trPr>
        <w:tc>
          <w:tcPr>
            <w:tcW w:w="647" w:type="pct"/>
            <w:gridSpan w:val="4"/>
            <w:vAlign w:val="bottom"/>
          </w:tcPr>
          <w:p w14:paraId="58224972" w14:textId="77777777" w:rsidR="00D36130" w:rsidRDefault="00D36130" w:rsidP="00D36130">
            <w:pPr>
              <w:rPr>
                <w:b/>
                <w:bCs/>
              </w:rPr>
            </w:pPr>
          </w:p>
        </w:tc>
      </w:tr>
      <w:tr w:rsidR="007F0717" w:rsidRPr="00846B76" w14:paraId="5A2A438A" w14:textId="77777777" w:rsidTr="007F0717">
        <w:trPr>
          <w:gridBefore w:val="1"/>
          <w:gridAfter w:val="2"/>
          <w:wBefore w:w="29" w:type="pct"/>
          <w:wAfter w:w="2443" w:type="pct"/>
        </w:trPr>
        <w:tc>
          <w:tcPr>
            <w:tcW w:w="2528" w:type="pct"/>
            <w:gridSpan w:val="13"/>
            <w:shd w:val="clear" w:color="auto" w:fill="7030A0"/>
            <w:vAlign w:val="bottom"/>
          </w:tcPr>
          <w:p w14:paraId="050634F5" w14:textId="286F9799" w:rsidR="007F0717" w:rsidRDefault="007F0717" w:rsidP="00D36130">
            <w:pPr>
              <w:rPr>
                <w:b/>
                <w:bCs/>
              </w:rPr>
            </w:pPr>
            <w:r w:rsidRPr="007F0717">
              <w:rPr>
                <w:b/>
                <w:bCs/>
                <w:color w:val="FFFFFF" w:themeColor="background1"/>
              </w:rPr>
              <w:t xml:space="preserve">Financial Considerations: </w:t>
            </w:r>
          </w:p>
        </w:tc>
      </w:tr>
      <w:tr w:rsidR="008A2606" w:rsidRPr="00846B76" w14:paraId="446089DC" w14:textId="77777777" w:rsidTr="007F0717">
        <w:trPr>
          <w:gridBefore w:val="1"/>
          <w:gridAfter w:val="2"/>
          <w:wBefore w:w="29" w:type="pct"/>
          <w:wAfter w:w="2443" w:type="pct"/>
        </w:trPr>
        <w:tc>
          <w:tcPr>
            <w:tcW w:w="2528" w:type="pct"/>
            <w:gridSpan w:val="13"/>
            <w:shd w:val="clear" w:color="auto" w:fill="auto"/>
            <w:vAlign w:val="bottom"/>
          </w:tcPr>
          <w:p w14:paraId="4D747CF6" w14:textId="77777777" w:rsidR="00E708DB" w:rsidRDefault="008A2606" w:rsidP="008A2606">
            <w:pPr>
              <w:rPr>
                <w:sz w:val="24"/>
                <w:szCs w:val="24"/>
              </w:rPr>
            </w:pPr>
            <w:r w:rsidRPr="008A2606">
              <w:rPr>
                <w:sz w:val="24"/>
                <w:szCs w:val="24"/>
              </w:rPr>
              <w:t>•</w:t>
            </w:r>
            <w:r>
              <w:rPr>
                <w:sz w:val="24"/>
                <w:szCs w:val="24"/>
              </w:rPr>
              <w:t xml:space="preserve"> </w:t>
            </w:r>
            <w:r w:rsidR="00E708DB">
              <w:rPr>
                <w:sz w:val="24"/>
                <w:szCs w:val="24"/>
              </w:rPr>
              <w:t xml:space="preserve">   </w:t>
            </w:r>
            <w:r>
              <w:rPr>
                <w:sz w:val="24"/>
                <w:szCs w:val="24"/>
              </w:rPr>
              <w:t>Administer the Dual-Control process when reconciling deposits for the event and follow</w:t>
            </w:r>
            <w:r w:rsidR="00E708DB">
              <w:rPr>
                <w:sz w:val="24"/>
                <w:szCs w:val="24"/>
              </w:rPr>
              <w:t xml:space="preserve"> the</w:t>
            </w:r>
          </w:p>
          <w:p w14:paraId="5ECF7F93" w14:textId="77777777" w:rsidR="008A2606" w:rsidRDefault="00E708DB" w:rsidP="008A2606">
            <w:pPr>
              <w:rPr>
                <w:sz w:val="24"/>
                <w:szCs w:val="24"/>
              </w:rPr>
            </w:pPr>
            <w:r>
              <w:rPr>
                <w:sz w:val="24"/>
                <w:szCs w:val="24"/>
              </w:rPr>
              <w:t xml:space="preserve">      usual Pay Voucher process. </w:t>
            </w:r>
          </w:p>
          <w:p w14:paraId="1188FEA1" w14:textId="77777777" w:rsidR="00E708DB" w:rsidRDefault="00E708DB" w:rsidP="00E708DB">
            <w:pPr>
              <w:rPr>
                <w:sz w:val="24"/>
                <w:szCs w:val="24"/>
              </w:rPr>
            </w:pPr>
            <w:r w:rsidRPr="008A2606">
              <w:rPr>
                <w:sz w:val="24"/>
                <w:szCs w:val="24"/>
              </w:rPr>
              <w:t>•</w:t>
            </w:r>
            <w:r>
              <w:rPr>
                <w:sz w:val="24"/>
                <w:szCs w:val="24"/>
              </w:rPr>
              <w:t xml:space="preserve">    Chapter must provide receipts for financial and in-kind donations over $250, however it is          </w:t>
            </w:r>
          </w:p>
          <w:p w14:paraId="17A17642" w14:textId="5F960114" w:rsidR="00E708DB" w:rsidRDefault="00E708DB" w:rsidP="00E708DB">
            <w:pPr>
              <w:rPr>
                <w:sz w:val="24"/>
                <w:szCs w:val="24"/>
              </w:rPr>
            </w:pPr>
            <w:r>
              <w:rPr>
                <w:sz w:val="24"/>
                <w:szCs w:val="24"/>
              </w:rPr>
              <w:t xml:space="preserve">      </w:t>
            </w:r>
            <w:r w:rsidR="00A42FA8">
              <w:rPr>
                <w:sz w:val="24"/>
                <w:szCs w:val="24"/>
              </w:rPr>
              <w:t>b</w:t>
            </w:r>
            <w:r>
              <w:rPr>
                <w:sz w:val="24"/>
                <w:szCs w:val="24"/>
              </w:rPr>
              <w:t xml:space="preserve">est </w:t>
            </w:r>
            <w:r w:rsidR="00A42FA8">
              <w:rPr>
                <w:sz w:val="24"/>
                <w:szCs w:val="24"/>
              </w:rPr>
              <w:t xml:space="preserve">practice to issue receipts for all contributions. </w:t>
            </w:r>
            <w:r>
              <w:rPr>
                <w:sz w:val="24"/>
                <w:szCs w:val="24"/>
              </w:rPr>
              <w:t xml:space="preserve"> </w:t>
            </w:r>
          </w:p>
          <w:p w14:paraId="3D26076B" w14:textId="77777777" w:rsidR="00A42FA8" w:rsidRDefault="00A42FA8" w:rsidP="00A42FA8">
            <w:pPr>
              <w:rPr>
                <w:sz w:val="24"/>
                <w:szCs w:val="24"/>
              </w:rPr>
            </w:pPr>
          </w:p>
          <w:p w14:paraId="0A6CF0FF" w14:textId="77777777" w:rsidR="00A42FA8" w:rsidRDefault="00A42FA8" w:rsidP="009A52BB">
            <w:pPr>
              <w:jc w:val="center"/>
              <w:rPr>
                <w:sz w:val="24"/>
                <w:szCs w:val="24"/>
              </w:rPr>
            </w:pPr>
          </w:p>
          <w:p w14:paraId="78480852" w14:textId="16372DC2" w:rsidR="00A42FA8" w:rsidRDefault="00A42FA8" w:rsidP="009A52BB">
            <w:pPr>
              <w:jc w:val="center"/>
              <w:rPr>
                <w:sz w:val="24"/>
                <w:szCs w:val="24"/>
              </w:rPr>
            </w:pPr>
            <w:r>
              <w:rPr>
                <w:sz w:val="24"/>
                <w:szCs w:val="24"/>
              </w:rPr>
              <w:t>For complete information please refer to the Chapter Policy Manual.</w:t>
            </w:r>
          </w:p>
          <w:p w14:paraId="11855D7F" w14:textId="008033C7" w:rsidR="00E708DB" w:rsidRPr="008A2606" w:rsidRDefault="00E708DB" w:rsidP="008A2606">
            <w:pPr>
              <w:rPr>
                <w:b/>
                <w:bCs/>
                <w:color w:val="FFFFFF" w:themeColor="background1"/>
              </w:rPr>
            </w:pPr>
          </w:p>
        </w:tc>
      </w:tr>
      <w:tr w:rsidR="00862C1D" w:rsidRPr="00846B76" w14:paraId="5BA2C662" w14:textId="77777777" w:rsidTr="007F0717">
        <w:trPr>
          <w:gridBefore w:val="1"/>
          <w:gridAfter w:val="2"/>
          <w:wBefore w:w="29" w:type="pct"/>
          <w:wAfter w:w="2443" w:type="pct"/>
        </w:trPr>
        <w:tc>
          <w:tcPr>
            <w:tcW w:w="2528" w:type="pct"/>
            <w:gridSpan w:val="13"/>
            <w:shd w:val="clear" w:color="auto" w:fill="auto"/>
            <w:vAlign w:val="bottom"/>
          </w:tcPr>
          <w:p w14:paraId="747C324E" w14:textId="77777777" w:rsidR="00862C1D" w:rsidRPr="008A2606" w:rsidRDefault="00862C1D" w:rsidP="008A2606">
            <w:pPr>
              <w:rPr>
                <w:sz w:val="24"/>
                <w:szCs w:val="24"/>
              </w:rPr>
            </w:pPr>
          </w:p>
        </w:tc>
      </w:tr>
      <w:tr w:rsidR="00862C1D" w:rsidRPr="00846B76" w14:paraId="43B086D0" w14:textId="77777777" w:rsidTr="007F0717">
        <w:trPr>
          <w:gridBefore w:val="1"/>
          <w:gridAfter w:val="2"/>
          <w:wBefore w:w="29" w:type="pct"/>
          <w:wAfter w:w="2443" w:type="pct"/>
        </w:trPr>
        <w:tc>
          <w:tcPr>
            <w:tcW w:w="2528" w:type="pct"/>
            <w:gridSpan w:val="13"/>
            <w:shd w:val="clear" w:color="auto" w:fill="auto"/>
            <w:vAlign w:val="bottom"/>
          </w:tcPr>
          <w:p w14:paraId="11BABB4F" w14:textId="77777777" w:rsidR="00862C1D" w:rsidRPr="008A2606" w:rsidRDefault="00862C1D" w:rsidP="008A2606">
            <w:pPr>
              <w:rPr>
                <w:sz w:val="24"/>
                <w:szCs w:val="24"/>
              </w:rPr>
            </w:pPr>
          </w:p>
        </w:tc>
      </w:tr>
      <w:tr w:rsidR="00862C1D" w:rsidRPr="00846B76" w14:paraId="000C0096" w14:textId="77777777" w:rsidTr="007F0717">
        <w:trPr>
          <w:gridBefore w:val="1"/>
          <w:gridAfter w:val="2"/>
          <w:wBefore w:w="29" w:type="pct"/>
          <w:wAfter w:w="2443" w:type="pct"/>
        </w:trPr>
        <w:tc>
          <w:tcPr>
            <w:tcW w:w="2528" w:type="pct"/>
            <w:gridSpan w:val="13"/>
            <w:shd w:val="clear" w:color="auto" w:fill="auto"/>
            <w:vAlign w:val="bottom"/>
          </w:tcPr>
          <w:p w14:paraId="1DA93968" w14:textId="77777777" w:rsidR="00862C1D" w:rsidRPr="008A2606" w:rsidRDefault="00862C1D" w:rsidP="008A2606">
            <w:pPr>
              <w:rPr>
                <w:sz w:val="24"/>
                <w:szCs w:val="24"/>
              </w:rPr>
            </w:pPr>
          </w:p>
        </w:tc>
      </w:tr>
      <w:tr w:rsidR="00862C1D" w:rsidRPr="00846B76" w14:paraId="6B48E5D8" w14:textId="77777777" w:rsidTr="007F0717">
        <w:trPr>
          <w:gridBefore w:val="1"/>
          <w:gridAfter w:val="2"/>
          <w:wBefore w:w="29" w:type="pct"/>
          <w:wAfter w:w="2443" w:type="pct"/>
        </w:trPr>
        <w:tc>
          <w:tcPr>
            <w:tcW w:w="2528" w:type="pct"/>
            <w:gridSpan w:val="13"/>
            <w:shd w:val="clear" w:color="auto" w:fill="auto"/>
            <w:vAlign w:val="bottom"/>
          </w:tcPr>
          <w:p w14:paraId="539737EA" w14:textId="77777777" w:rsidR="00862C1D" w:rsidRPr="008A2606" w:rsidRDefault="00862C1D" w:rsidP="008A2606">
            <w:pPr>
              <w:rPr>
                <w:sz w:val="24"/>
                <w:szCs w:val="24"/>
              </w:rPr>
            </w:pPr>
          </w:p>
        </w:tc>
      </w:tr>
      <w:tr w:rsidR="00862C1D" w:rsidRPr="00846B76" w14:paraId="4FFAB650" w14:textId="77777777" w:rsidTr="007F0717">
        <w:trPr>
          <w:gridBefore w:val="1"/>
          <w:gridAfter w:val="2"/>
          <w:wBefore w:w="29" w:type="pct"/>
          <w:wAfter w:w="2443" w:type="pct"/>
        </w:trPr>
        <w:tc>
          <w:tcPr>
            <w:tcW w:w="2528" w:type="pct"/>
            <w:gridSpan w:val="13"/>
            <w:shd w:val="clear" w:color="auto" w:fill="auto"/>
            <w:vAlign w:val="bottom"/>
          </w:tcPr>
          <w:p w14:paraId="5E3C7253" w14:textId="77777777" w:rsidR="00862C1D" w:rsidRPr="008A2606" w:rsidRDefault="00862C1D" w:rsidP="008A2606">
            <w:pPr>
              <w:rPr>
                <w:sz w:val="24"/>
                <w:szCs w:val="24"/>
              </w:rPr>
            </w:pPr>
          </w:p>
        </w:tc>
      </w:tr>
      <w:tr w:rsidR="008A2606" w:rsidRPr="00846B76" w14:paraId="6EB9685C" w14:textId="77777777" w:rsidTr="00CE6123">
        <w:trPr>
          <w:gridBefore w:val="1"/>
          <w:gridAfter w:val="2"/>
          <w:wBefore w:w="29" w:type="pct"/>
          <w:wAfter w:w="2443" w:type="pct"/>
        </w:trPr>
        <w:tc>
          <w:tcPr>
            <w:tcW w:w="647" w:type="pct"/>
            <w:gridSpan w:val="4"/>
            <w:vAlign w:val="bottom"/>
          </w:tcPr>
          <w:p w14:paraId="13C9163D" w14:textId="77777777" w:rsidR="009A52BB" w:rsidRDefault="009A52BB" w:rsidP="008A2606">
            <w:pPr>
              <w:rPr>
                <w:b/>
                <w:bCs/>
              </w:rPr>
            </w:pPr>
          </w:p>
          <w:p w14:paraId="1C26A205" w14:textId="0EF2DA9D" w:rsidR="008A2606" w:rsidRPr="00477432" w:rsidRDefault="008A2606" w:rsidP="008A2606">
            <w:pPr>
              <w:rPr>
                <w:b/>
                <w:bCs/>
              </w:rPr>
            </w:pPr>
            <w:r w:rsidRPr="00477432">
              <w:rPr>
                <w:b/>
                <w:bCs/>
              </w:rPr>
              <w:t>Name of Event</w:t>
            </w:r>
            <w:r>
              <w:rPr>
                <w:b/>
                <w:bCs/>
              </w:rPr>
              <w:t>:</w:t>
            </w:r>
          </w:p>
        </w:tc>
        <w:tc>
          <w:tcPr>
            <w:tcW w:w="1881" w:type="pct"/>
            <w:gridSpan w:val="9"/>
            <w:tcBorders>
              <w:bottom w:val="single" w:sz="4" w:space="0" w:color="auto"/>
            </w:tcBorders>
            <w:vAlign w:val="bottom"/>
          </w:tcPr>
          <w:p w14:paraId="11225F94" w14:textId="7F6299BF" w:rsidR="008A2606" w:rsidRPr="00846B76" w:rsidRDefault="008A2606" w:rsidP="008A2606">
            <w:pPr>
              <w:spacing w:before="240"/>
            </w:pPr>
            <w:r>
              <w:t xml:space="preserve">  </w:t>
            </w:r>
          </w:p>
        </w:tc>
      </w:tr>
      <w:tr w:rsidR="008A2606" w:rsidRPr="00846B76" w14:paraId="7875B365" w14:textId="77777777" w:rsidTr="00CE6123">
        <w:trPr>
          <w:gridBefore w:val="1"/>
          <w:gridAfter w:val="2"/>
          <w:wBefore w:w="29" w:type="pct"/>
          <w:wAfter w:w="2443" w:type="pct"/>
        </w:trPr>
        <w:tc>
          <w:tcPr>
            <w:tcW w:w="647" w:type="pct"/>
            <w:gridSpan w:val="4"/>
            <w:vAlign w:val="bottom"/>
          </w:tcPr>
          <w:p w14:paraId="643295B6" w14:textId="05964ED9" w:rsidR="008A2606" w:rsidRPr="00477432" w:rsidRDefault="008A2606" w:rsidP="008A2606">
            <w:pPr>
              <w:rPr>
                <w:b/>
                <w:bCs/>
              </w:rPr>
            </w:pPr>
            <w:bookmarkStart w:id="2" w:name="_Hlk116293160"/>
            <w:r w:rsidRPr="00477432">
              <w:rPr>
                <w:b/>
                <w:bCs/>
              </w:rPr>
              <w:t>Date:</w:t>
            </w:r>
          </w:p>
        </w:tc>
        <w:tc>
          <w:tcPr>
            <w:tcW w:w="773" w:type="pct"/>
            <w:gridSpan w:val="6"/>
            <w:tcBorders>
              <w:bottom w:val="single" w:sz="4" w:space="0" w:color="auto"/>
            </w:tcBorders>
            <w:vAlign w:val="bottom"/>
          </w:tcPr>
          <w:p w14:paraId="03A64070" w14:textId="77777777" w:rsidR="008A2606" w:rsidRPr="00846B76" w:rsidRDefault="008A2606" w:rsidP="008A2606">
            <w:pPr>
              <w:spacing w:before="240"/>
            </w:pPr>
          </w:p>
        </w:tc>
        <w:tc>
          <w:tcPr>
            <w:tcW w:w="354" w:type="pct"/>
            <w:vAlign w:val="bottom"/>
          </w:tcPr>
          <w:p w14:paraId="1C02C096" w14:textId="725B9666" w:rsidR="008A2606" w:rsidRPr="00477432" w:rsidRDefault="008A2606" w:rsidP="008A2606">
            <w:pPr>
              <w:rPr>
                <w:b/>
                <w:bCs/>
              </w:rPr>
            </w:pPr>
            <w:r w:rsidRPr="00477432">
              <w:rPr>
                <w:b/>
                <w:bCs/>
              </w:rPr>
              <w:t>Time:</w:t>
            </w:r>
          </w:p>
        </w:tc>
        <w:tc>
          <w:tcPr>
            <w:tcW w:w="754" w:type="pct"/>
            <w:gridSpan w:val="2"/>
            <w:tcBorders>
              <w:bottom w:val="single" w:sz="4" w:space="0" w:color="auto"/>
            </w:tcBorders>
            <w:vAlign w:val="bottom"/>
          </w:tcPr>
          <w:p w14:paraId="30A3014D" w14:textId="77777777" w:rsidR="008A2606" w:rsidRPr="00846B76" w:rsidRDefault="008A2606" w:rsidP="008A2606">
            <w:pPr>
              <w:spacing w:before="240"/>
              <w:ind w:left="-650"/>
            </w:pPr>
          </w:p>
        </w:tc>
      </w:tr>
      <w:bookmarkEnd w:id="2"/>
      <w:tr w:rsidR="008A2606" w:rsidRPr="00846B76" w14:paraId="129EBBD6" w14:textId="77777777" w:rsidTr="00CE6123">
        <w:trPr>
          <w:gridBefore w:val="1"/>
          <w:gridAfter w:val="2"/>
          <w:wBefore w:w="29" w:type="pct"/>
          <w:wAfter w:w="2443" w:type="pct"/>
        </w:trPr>
        <w:tc>
          <w:tcPr>
            <w:tcW w:w="647" w:type="pct"/>
            <w:gridSpan w:val="4"/>
            <w:vAlign w:val="bottom"/>
          </w:tcPr>
          <w:p w14:paraId="59E58915" w14:textId="3EA5B067" w:rsidR="008A2606" w:rsidRPr="00477432" w:rsidRDefault="008A2606" w:rsidP="008A2606">
            <w:pPr>
              <w:rPr>
                <w:b/>
                <w:bCs/>
              </w:rPr>
            </w:pPr>
            <w:r w:rsidRPr="00477432">
              <w:rPr>
                <w:b/>
                <w:bCs/>
              </w:rPr>
              <w:t>Location:</w:t>
            </w:r>
          </w:p>
        </w:tc>
        <w:tc>
          <w:tcPr>
            <w:tcW w:w="1881" w:type="pct"/>
            <w:gridSpan w:val="9"/>
            <w:tcBorders>
              <w:bottom w:val="single" w:sz="4" w:space="0" w:color="auto"/>
            </w:tcBorders>
            <w:vAlign w:val="bottom"/>
          </w:tcPr>
          <w:p w14:paraId="55C8C79D" w14:textId="77777777" w:rsidR="008A2606" w:rsidRPr="00846B76" w:rsidRDefault="008A2606" w:rsidP="008A2606">
            <w:pPr>
              <w:spacing w:before="240"/>
            </w:pPr>
          </w:p>
        </w:tc>
      </w:tr>
      <w:tr w:rsidR="008A2606" w:rsidRPr="00846B76" w14:paraId="4F27CF66" w14:textId="77777777" w:rsidTr="00CE6123">
        <w:trPr>
          <w:gridBefore w:val="1"/>
          <w:gridAfter w:val="2"/>
          <w:wBefore w:w="29" w:type="pct"/>
          <w:wAfter w:w="2443" w:type="pct"/>
        </w:trPr>
        <w:tc>
          <w:tcPr>
            <w:tcW w:w="647" w:type="pct"/>
            <w:gridSpan w:val="4"/>
            <w:vAlign w:val="bottom"/>
          </w:tcPr>
          <w:p w14:paraId="11576670" w14:textId="756D483D" w:rsidR="008A2606" w:rsidRPr="00477432" w:rsidRDefault="008A2606" w:rsidP="008A2606">
            <w:pPr>
              <w:rPr>
                <w:b/>
                <w:bCs/>
              </w:rPr>
            </w:pPr>
            <w:bookmarkStart w:id="3" w:name="_Hlk116288788"/>
            <w:r w:rsidRPr="00477432">
              <w:rPr>
                <w:b/>
                <w:bCs/>
              </w:rPr>
              <w:t>Reserved on:</w:t>
            </w:r>
          </w:p>
        </w:tc>
        <w:tc>
          <w:tcPr>
            <w:tcW w:w="773" w:type="pct"/>
            <w:gridSpan w:val="6"/>
            <w:tcBorders>
              <w:bottom w:val="single" w:sz="4" w:space="0" w:color="auto"/>
            </w:tcBorders>
            <w:vAlign w:val="bottom"/>
          </w:tcPr>
          <w:p w14:paraId="61017EB3" w14:textId="77777777" w:rsidR="008A2606" w:rsidRPr="00846B76" w:rsidRDefault="008A2606" w:rsidP="008A2606">
            <w:pPr>
              <w:spacing w:before="240"/>
            </w:pPr>
          </w:p>
        </w:tc>
        <w:tc>
          <w:tcPr>
            <w:tcW w:w="354" w:type="pct"/>
            <w:vAlign w:val="bottom"/>
          </w:tcPr>
          <w:p w14:paraId="116672B8" w14:textId="7C7950C8" w:rsidR="008A2606" w:rsidRPr="00477432" w:rsidRDefault="008A2606" w:rsidP="008A2606">
            <w:pPr>
              <w:rPr>
                <w:b/>
                <w:bCs/>
              </w:rPr>
            </w:pPr>
            <w:r w:rsidRPr="00477432">
              <w:rPr>
                <w:b/>
                <w:bCs/>
              </w:rPr>
              <w:t>With:</w:t>
            </w:r>
          </w:p>
        </w:tc>
        <w:tc>
          <w:tcPr>
            <w:tcW w:w="754" w:type="pct"/>
            <w:gridSpan w:val="2"/>
            <w:tcBorders>
              <w:bottom w:val="single" w:sz="4" w:space="0" w:color="auto"/>
            </w:tcBorders>
            <w:vAlign w:val="bottom"/>
          </w:tcPr>
          <w:p w14:paraId="224BC095" w14:textId="77777777" w:rsidR="008A2606" w:rsidRPr="00846B76" w:rsidRDefault="008A2606" w:rsidP="008A2606">
            <w:pPr>
              <w:spacing w:before="240"/>
              <w:ind w:left="-650"/>
            </w:pPr>
          </w:p>
        </w:tc>
      </w:tr>
      <w:bookmarkEnd w:id="3"/>
      <w:tr w:rsidR="008A2606" w:rsidRPr="00846B76" w14:paraId="11AC5251" w14:textId="77777777" w:rsidTr="00CE6123">
        <w:trPr>
          <w:gridBefore w:val="1"/>
          <w:gridAfter w:val="2"/>
          <w:wBefore w:w="29" w:type="pct"/>
          <w:wAfter w:w="2443" w:type="pct"/>
        </w:trPr>
        <w:tc>
          <w:tcPr>
            <w:tcW w:w="647" w:type="pct"/>
            <w:gridSpan w:val="4"/>
            <w:vAlign w:val="bottom"/>
          </w:tcPr>
          <w:p w14:paraId="6E98C67F" w14:textId="74019107" w:rsidR="008A2606" w:rsidRPr="00477432" w:rsidRDefault="00AF226E" w:rsidP="008A2606">
            <w:pPr>
              <w:rPr>
                <w:b/>
                <w:bCs/>
              </w:rPr>
            </w:pPr>
            <w:sdt>
              <w:sdtPr>
                <w:rPr>
                  <w:b/>
                  <w:bCs/>
                </w:rPr>
                <w:id w:val="572943512"/>
                <w:placeholder>
                  <w:docPart w:val="F6626A380DDE4FF2839091044891D59A"/>
                </w:placeholder>
                <w:temporary/>
                <w:showingPlcHdr/>
                <w15:appearance w15:val="hidden"/>
              </w:sdtPr>
              <w:sdtEndPr/>
              <w:sdtContent>
                <w:r w:rsidR="008A2606" w:rsidRPr="00477432">
                  <w:rPr>
                    <w:b/>
                    <w:bCs/>
                  </w:rPr>
                  <w:t>Address</w:t>
                </w:r>
              </w:sdtContent>
            </w:sdt>
            <w:r w:rsidR="008A2606" w:rsidRPr="00477432">
              <w:rPr>
                <w:b/>
                <w:bCs/>
              </w:rPr>
              <w:t>:</w:t>
            </w:r>
          </w:p>
        </w:tc>
        <w:tc>
          <w:tcPr>
            <w:tcW w:w="1881" w:type="pct"/>
            <w:gridSpan w:val="9"/>
            <w:tcBorders>
              <w:bottom w:val="single" w:sz="4" w:space="0" w:color="auto"/>
            </w:tcBorders>
            <w:vAlign w:val="bottom"/>
          </w:tcPr>
          <w:p w14:paraId="7603FA75" w14:textId="77777777" w:rsidR="008A2606" w:rsidRPr="00846B76" w:rsidRDefault="008A2606" w:rsidP="008A2606">
            <w:pPr>
              <w:spacing w:before="240"/>
            </w:pPr>
          </w:p>
        </w:tc>
      </w:tr>
      <w:tr w:rsidR="008A2606" w:rsidRPr="00846B76" w14:paraId="117ABC52" w14:textId="77777777" w:rsidTr="00CE6123">
        <w:trPr>
          <w:gridBefore w:val="1"/>
          <w:gridAfter w:val="2"/>
          <w:wBefore w:w="29" w:type="pct"/>
          <w:wAfter w:w="2443" w:type="pct"/>
        </w:trPr>
        <w:sdt>
          <w:sdtPr>
            <w:id w:val="-521243642"/>
            <w:placeholder>
              <w:docPart w:val="265B6872199A412CBC2D6607D7DA24DD"/>
            </w:placeholder>
            <w:temporary/>
            <w:showingPlcHdr/>
            <w15:appearance w15:val="hidden"/>
          </w:sdtPr>
          <w:sdtEndPr/>
          <w:sdtContent>
            <w:tc>
              <w:tcPr>
                <w:tcW w:w="647" w:type="pct"/>
                <w:gridSpan w:val="4"/>
                <w:vAlign w:val="bottom"/>
              </w:tcPr>
              <w:p w14:paraId="1ADEB1FD" w14:textId="77777777" w:rsidR="008A2606" w:rsidRPr="00846B76" w:rsidRDefault="008A2606" w:rsidP="008A2606">
                <w:r w:rsidRPr="00E43F97">
                  <w:rPr>
                    <w:b/>
                    <w:bCs/>
                  </w:rPr>
                  <w:t>City/State/Zip</w:t>
                </w:r>
              </w:p>
            </w:tc>
          </w:sdtContent>
        </w:sdt>
        <w:tc>
          <w:tcPr>
            <w:tcW w:w="1881" w:type="pct"/>
            <w:gridSpan w:val="9"/>
            <w:tcBorders>
              <w:bottom w:val="single" w:sz="4" w:space="0" w:color="auto"/>
            </w:tcBorders>
            <w:vAlign w:val="bottom"/>
          </w:tcPr>
          <w:p w14:paraId="6C5EF21A" w14:textId="77777777" w:rsidR="008A2606" w:rsidRPr="00846B76" w:rsidRDefault="008A2606" w:rsidP="008A2606">
            <w:pPr>
              <w:spacing w:before="240"/>
            </w:pPr>
          </w:p>
        </w:tc>
      </w:tr>
      <w:tr w:rsidR="008A2606" w:rsidRPr="00846B76" w14:paraId="2B02617C" w14:textId="77777777" w:rsidTr="00CE6123">
        <w:trPr>
          <w:gridBefore w:val="1"/>
          <w:gridAfter w:val="2"/>
          <w:wBefore w:w="29" w:type="pct"/>
          <w:wAfter w:w="2443" w:type="pct"/>
        </w:trPr>
        <w:tc>
          <w:tcPr>
            <w:tcW w:w="647" w:type="pct"/>
            <w:gridSpan w:val="4"/>
            <w:vAlign w:val="bottom"/>
          </w:tcPr>
          <w:p w14:paraId="4D010275" w14:textId="7E49ECF2" w:rsidR="008A2606" w:rsidRPr="00477432" w:rsidRDefault="008A2606" w:rsidP="008A2606">
            <w:pPr>
              <w:rPr>
                <w:b/>
                <w:bCs/>
              </w:rPr>
            </w:pPr>
            <w:r w:rsidRPr="00477432">
              <w:rPr>
                <w:b/>
                <w:bCs/>
              </w:rPr>
              <w:t>Contact Name:</w:t>
            </w:r>
          </w:p>
        </w:tc>
        <w:tc>
          <w:tcPr>
            <w:tcW w:w="1881" w:type="pct"/>
            <w:gridSpan w:val="9"/>
            <w:tcBorders>
              <w:bottom w:val="single" w:sz="4" w:space="0" w:color="auto"/>
            </w:tcBorders>
            <w:vAlign w:val="bottom"/>
          </w:tcPr>
          <w:p w14:paraId="3AC82363" w14:textId="77777777" w:rsidR="008A2606" w:rsidRPr="00846B76" w:rsidRDefault="008A2606" w:rsidP="008A2606">
            <w:pPr>
              <w:spacing w:before="240"/>
            </w:pPr>
          </w:p>
        </w:tc>
      </w:tr>
      <w:tr w:rsidR="008A2606" w:rsidRPr="00846B76" w14:paraId="14F18332" w14:textId="77777777" w:rsidTr="00CE6123">
        <w:trPr>
          <w:gridBefore w:val="1"/>
          <w:gridAfter w:val="2"/>
          <w:wBefore w:w="29" w:type="pct"/>
          <w:wAfter w:w="2443" w:type="pct"/>
        </w:trPr>
        <w:tc>
          <w:tcPr>
            <w:tcW w:w="647" w:type="pct"/>
            <w:gridSpan w:val="4"/>
            <w:vAlign w:val="bottom"/>
          </w:tcPr>
          <w:p w14:paraId="2C97466B" w14:textId="7514001D" w:rsidR="008A2606" w:rsidRPr="00477432" w:rsidRDefault="008A2606" w:rsidP="008A2606">
            <w:pPr>
              <w:rPr>
                <w:b/>
                <w:bCs/>
              </w:rPr>
            </w:pPr>
            <w:r w:rsidRPr="00477432">
              <w:rPr>
                <w:b/>
                <w:bCs/>
              </w:rPr>
              <w:t>Contact Phone:</w:t>
            </w:r>
          </w:p>
        </w:tc>
        <w:tc>
          <w:tcPr>
            <w:tcW w:w="773" w:type="pct"/>
            <w:gridSpan w:val="6"/>
            <w:tcBorders>
              <w:bottom w:val="single" w:sz="4" w:space="0" w:color="auto"/>
            </w:tcBorders>
            <w:vAlign w:val="bottom"/>
          </w:tcPr>
          <w:p w14:paraId="42754C4A" w14:textId="77777777" w:rsidR="008A2606" w:rsidRPr="00846B76" w:rsidRDefault="008A2606" w:rsidP="008A2606">
            <w:pPr>
              <w:spacing w:before="240"/>
            </w:pPr>
          </w:p>
        </w:tc>
        <w:tc>
          <w:tcPr>
            <w:tcW w:w="354" w:type="pct"/>
            <w:vAlign w:val="bottom"/>
          </w:tcPr>
          <w:p w14:paraId="28FC8F6C" w14:textId="2EABF5F3" w:rsidR="008A2606" w:rsidRPr="00477432" w:rsidRDefault="00AF226E" w:rsidP="008A2606">
            <w:pPr>
              <w:rPr>
                <w:b/>
                <w:bCs/>
              </w:rPr>
            </w:pPr>
            <w:sdt>
              <w:sdtPr>
                <w:rPr>
                  <w:b/>
                  <w:bCs/>
                </w:rPr>
                <w:id w:val="-1074967882"/>
                <w:placeholder>
                  <w:docPart w:val="72B5ACAD5EC94500AE2B95513A02D972"/>
                </w:placeholder>
                <w:temporary/>
                <w:showingPlcHdr/>
                <w15:appearance w15:val="hidden"/>
              </w:sdtPr>
              <w:sdtEndPr/>
              <w:sdtContent>
                <w:r w:rsidR="008A2606" w:rsidRPr="00477432">
                  <w:rPr>
                    <w:b/>
                    <w:bCs/>
                  </w:rPr>
                  <w:t>Cell Phone</w:t>
                </w:r>
              </w:sdtContent>
            </w:sdt>
            <w:r w:rsidR="008A2606" w:rsidRPr="00477432">
              <w:rPr>
                <w:b/>
                <w:bCs/>
              </w:rPr>
              <w:t>:</w:t>
            </w:r>
          </w:p>
        </w:tc>
        <w:tc>
          <w:tcPr>
            <w:tcW w:w="754" w:type="pct"/>
            <w:gridSpan w:val="2"/>
            <w:tcBorders>
              <w:bottom w:val="single" w:sz="4" w:space="0" w:color="auto"/>
            </w:tcBorders>
            <w:vAlign w:val="bottom"/>
          </w:tcPr>
          <w:p w14:paraId="7C16E238" w14:textId="77777777" w:rsidR="008A2606" w:rsidRPr="00846B76" w:rsidRDefault="008A2606" w:rsidP="008A2606">
            <w:pPr>
              <w:spacing w:before="240"/>
            </w:pPr>
          </w:p>
        </w:tc>
      </w:tr>
      <w:tr w:rsidR="008A2606" w:rsidRPr="00846B76" w14:paraId="01E7EACD" w14:textId="77777777" w:rsidTr="00CE6123">
        <w:trPr>
          <w:gridBefore w:val="1"/>
          <w:gridAfter w:val="2"/>
          <w:wBefore w:w="29" w:type="pct"/>
          <w:wAfter w:w="2443" w:type="pct"/>
        </w:trPr>
        <w:tc>
          <w:tcPr>
            <w:tcW w:w="647" w:type="pct"/>
            <w:gridSpan w:val="4"/>
            <w:vAlign w:val="bottom"/>
          </w:tcPr>
          <w:p w14:paraId="1042CA97" w14:textId="217C8574" w:rsidR="008A2606" w:rsidRPr="00477432" w:rsidRDefault="008A2606" w:rsidP="008A2606">
            <w:pPr>
              <w:rPr>
                <w:b/>
                <w:bCs/>
              </w:rPr>
            </w:pPr>
            <w:r w:rsidRPr="00477432">
              <w:rPr>
                <w:b/>
                <w:bCs/>
              </w:rPr>
              <w:t xml:space="preserve">Contact </w:t>
            </w:r>
            <w:sdt>
              <w:sdtPr>
                <w:rPr>
                  <w:b/>
                  <w:bCs/>
                </w:rPr>
                <w:id w:val="-965116832"/>
                <w:placeholder>
                  <w:docPart w:val="966A51BAC55E4B3AA714FB3A29772115"/>
                </w:placeholder>
                <w:temporary/>
                <w:showingPlcHdr/>
                <w15:appearance w15:val="hidden"/>
              </w:sdtPr>
              <w:sdtEndPr/>
              <w:sdtContent>
                <w:r w:rsidRPr="00477432">
                  <w:rPr>
                    <w:b/>
                    <w:bCs/>
                  </w:rPr>
                  <w:t>Email</w:t>
                </w:r>
              </w:sdtContent>
            </w:sdt>
            <w:r w:rsidRPr="00477432">
              <w:rPr>
                <w:b/>
                <w:bCs/>
              </w:rPr>
              <w:t>:</w:t>
            </w:r>
          </w:p>
        </w:tc>
        <w:tc>
          <w:tcPr>
            <w:tcW w:w="1881" w:type="pct"/>
            <w:gridSpan w:val="9"/>
            <w:tcBorders>
              <w:bottom w:val="single" w:sz="4" w:space="0" w:color="auto"/>
            </w:tcBorders>
            <w:vAlign w:val="bottom"/>
          </w:tcPr>
          <w:p w14:paraId="6D62C9E3" w14:textId="77777777" w:rsidR="008A2606" w:rsidRPr="00846B76" w:rsidRDefault="008A2606" w:rsidP="008A2606">
            <w:pPr>
              <w:spacing w:before="240"/>
            </w:pPr>
          </w:p>
        </w:tc>
      </w:tr>
      <w:tr w:rsidR="008A2606" w:rsidRPr="00846B76" w14:paraId="386CD80E" w14:textId="77777777" w:rsidTr="00CE6123">
        <w:trPr>
          <w:gridBefore w:val="1"/>
          <w:gridAfter w:val="2"/>
          <w:wBefore w:w="29" w:type="pct"/>
          <w:wAfter w:w="2443" w:type="pct"/>
          <w:trHeight w:val="54"/>
        </w:trPr>
        <w:tc>
          <w:tcPr>
            <w:tcW w:w="2528" w:type="pct"/>
            <w:gridSpan w:val="13"/>
            <w:shd w:val="clear" w:color="auto" w:fill="auto"/>
            <w:vAlign w:val="bottom"/>
          </w:tcPr>
          <w:p w14:paraId="39276C27" w14:textId="77777777" w:rsidR="008A2606" w:rsidRPr="00846B76" w:rsidRDefault="008A2606" w:rsidP="008A2606">
            <w:pPr>
              <w:rPr>
                <w:rFonts w:asciiTheme="majorHAnsi" w:hAnsiTheme="majorHAnsi"/>
                <w:b/>
                <w:sz w:val="8"/>
              </w:rPr>
            </w:pPr>
          </w:p>
        </w:tc>
      </w:tr>
      <w:tr w:rsidR="008A2606" w:rsidRPr="00846B76" w14:paraId="101566FC" w14:textId="77777777" w:rsidTr="00CE6123">
        <w:trPr>
          <w:gridBefore w:val="1"/>
          <w:gridAfter w:val="2"/>
          <w:wBefore w:w="29" w:type="pct"/>
          <w:wAfter w:w="2443" w:type="pct"/>
        </w:trPr>
        <w:tc>
          <w:tcPr>
            <w:tcW w:w="647" w:type="pct"/>
            <w:gridSpan w:val="4"/>
            <w:vAlign w:val="bottom"/>
          </w:tcPr>
          <w:p w14:paraId="6D054D64" w14:textId="622AC60B" w:rsidR="008A2606" w:rsidRPr="00477432" w:rsidRDefault="008A2606" w:rsidP="008A2606">
            <w:pPr>
              <w:ind w:right="-288"/>
              <w:rPr>
                <w:b/>
                <w:bCs/>
              </w:rPr>
            </w:pPr>
            <w:r w:rsidRPr="00477432">
              <w:rPr>
                <w:b/>
                <w:bCs/>
              </w:rPr>
              <w:t>Primary Audience:</w:t>
            </w:r>
          </w:p>
        </w:tc>
        <w:tc>
          <w:tcPr>
            <w:tcW w:w="1881" w:type="pct"/>
            <w:gridSpan w:val="9"/>
            <w:tcBorders>
              <w:bottom w:val="single" w:sz="4" w:space="0" w:color="auto"/>
            </w:tcBorders>
            <w:vAlign w:val="bottom"/>
          </w:tcPr>
          <w:p w14:paraId="7F76EAAA" w14:textId="77777777" w:rsidR="008A2606" w:rsidRPr="00846B76" w:rsidRDefault="008A2606" w:rsidP="008A2606">
            <w:pPr>
              <w:spacing w:before="240"/>
            </w:pPr>
          </w:p>
        </w:tc>
      </w:tr>
      <w:tr w:rsidR="008A2606" w:rsidRPr="00846B76" w14:paraId="40C447EA" w14:textId="77777777" w:rsidTr="00CE6123">
        <w:trPr>
          <w:gridBefore w:val="1"/>
          <w:gridAfter w:val="11"/>
          <w:wBefore w:w="29" w:type="pct"/>
          <w:wAfter w:w="4324" w:type="pct"/>
        </w:trPr>
        <w:tc>
          <w:tcPr>
            <w:tcW w:w="647" w:type="pct"/>
            <w:gridSpan w:val="4"/>
            <w:vAlign w:val="bottom"/>
          </w:tcPr>
          <w:p w14:paraId="1C3FBDE7" w14:textId="05E730BF" w:rsidR="008A2606" w:rsidRDefault="008A2606" w:rsidP="008A2606">
            <w:pPr>
              <w:ind w:right="-288"/>
            </w:pPr>
          </w:p>
        </w:tc>
      </w:tr>
      <w:tr w:rsidR="008A2606" w:rsidRPr="00846B76" w14:paraId="46811B43" w14:textId="77777777" w:rsidTr="00CE6123">
        <w:trPr>
          <w:gridBefore w:val="1"/>
          <w:gridAfter w:val="2"/>
          <w:wBefore w:w="29" w:type="pct"/>
          <w:wAfter w:w="2443" w:type="pct"/>
        </w:trPr>
        <w:tc>
          <w:tcPr>
            <w:tcW w:w="647" w:type="pct"/>
            <w:gridSpan w:val="4"/>
            <w:vAlign w:val="bottom"/>
          </w:tcPr>
          <w:p w14:paraId="1E3FB61E" w14:textId="1DFC836B" w:rsidR="008A2606" w:rsidRPr="00477432" w:rsidRDefault="008A2606" w:rsidP="008A2606">
            <w:pPr>
              <w:rPr>
                <w:b/>
                <w:bCs/>
              </w:rPr>
            </w:pPr>
            <w:bookmarkStart w:id="4" w:name="_Hlk116289589"/>
            <w:r w:rsidRPr="00477432">
              <w:rPr>
                <w:b/>
                <w:bCs/>
              </w:rPr>
              <w:t>Budget Amount:</w:t>
            </w:r>
          </w:p>
        </w:tc>
        <w:tc>
          <w:tcPr>
            <w:tcW w:w="773" w:type="pct"/>
            <w:gridSpan w:val="6"/>
            <w:tcBorders>
              <w:bottom w:val="single" w:sz="4" w:space="0" w:color="auto"/>
            </w:tcBorders>
            <w:vAlign w:val="bottom"/>
          </w:tcPr>
          <w:p w14:paraId="0D3A5579" w14:textId="64FA2635" w:rsidR="008A2606" w:rsidRPr="00846B76" w:rsidRDefault="008A2606" w:rsidP="008A2606">
            <w:pPr>
              <w:spacing w:before="240"/>
            </w:pPr>
          </w:p>
        </w:tc>
        <w:tc>
          <w:tcPr>
            <w:tcW w:w="354" w:type="pct"/>
            <w:vAlign w:val="bottom"/>
          </w:tcPr>
          <w:p w14:paraId="11EDBBC1" w14:textId="20B21D44" w:rsidR="008A2606" w:rsidRPr="00477432" w:rsidRDefault="008A2606" w:rsidP="008A2606">
            <w:pPr>
              <w:rPr>
                <w:b/>
                <w:bCs/>
              </w:rPr>
            </w:pPr>
            <w:r w:rsidRPr="00477432">
              <w:rPr>
                <w:b/>
                <w:bCs/>
              </w:rPr>
              <w:t>Category:</w:t>
            </w:r>
          </w:p>
        </w:tc>
        <w:tc>
          <w:tcPr>
            <w:tcW w:w="754" w:type="pct"/>
            <w:gridSpan w:val="2"/>
            <w:tcBorders>
              <w:bottom w:val="single" w:sz="4" w:space="0" w:color="auto"/>
            </w:tcBorders>
            <w:vAlign w:val="bottom"/>
          </w:tcPr>
          <w:p w14:paraId="6848A8D0" w14:textId="77777777" w:rsidR="008A2606" w:rsidRPr="00846B76" w:rsidRDefault="008A2606" w:rsidP="008A2606">
            <w:pPr>
              <w:spacing w:before="240"/>
              <w:ind w:left="-650"/>
            </w:pPr>
          </w:p>
        </w:tc>
      </w:tr>
      <w:tr w:rsidR="008A2606" w:rsidRPr="00846B76" w14:paraId="1B29FB26" w14:textId="77777777" w:rsidTr="00CE6123">
        <w:trPr>
          <w:gridBefore w:val="1"/>
          <w:gridAfter w:val="2"/>
          <w:wBefore w:w="29" w:type="pct"/>
          <w:wAfter w:w="2443" w:type="pct"/>
        </w:trPr>
        <w:tc>
          <w:tcPr>
            <w:tcW w:w="647" w:type="pct"/>
            <w:gridSpan w:val="4"/>
            <w:vAlign w:val="bottom"/>
          </w:tcPr>
          <w:p w14:paraId="41A4B612" w14:textId="6C1987DA" w:rsidR="008A2606" w:rsidRPr="00477432" w:rsidRDefault="008A2606" w:rsidP="008A2606">
            <w:pPr>
              <w:rPr>
                <w:b/>
                <w:bCs/>
              </w:rPr>
            </w:pPr>
            <w:bookmarkStart w:id="5" w:name="_Hlk116293505"/>
            <w:bookmarkEnd w:id="4"/>
            <w:r w:rsidRPr="00477432">
              <w:rPr>
                <w:b/>
                <w:bCs/>
              </w:rPr>
              <w:t>Approval by:</w:t>
            </w:r>
          </w:p>
        </w:tc>
        <w:tc>
          <w:tcPr>
            <w:tcW w:w="773" w:type="pct"/>
            <w:gridSpan w:val="6"/>
            <w:tcBorders>
              <w:bottom w:val="single" w:sz="4" w:space="0" w:color="auto"/>
            </w:tcBorders>
            <w:vAlign w:val="bottom"/>
          </w:tcPr>
          <w:p w14:paraId="66E9ABBA" w14:textId="77777777" w:rsidR="008A2606" w:rsidRPr="00846B76" w:rsidRDefault="008A2606" w:rsidP="008A2606">
            <w:pPr>
              <w:spacing w:before="240"/>
            </w:pPr>
          </w:p>
        </w:tc>
        <w:tc>
          <w:tcPr>
            <w:tcW w:w="354" w:type="pct"/>
            <w:vAlign w:val="bottom"/>
          </w:tcPr>
          <w:p w14:paraId="2D6DDA95" w14:textId="2A7DA158" w:rsidR="008A2606" w:rsidRPr="00477432" w:rsidRDefault="008A2606" w:rsidP="008A2606">
            <w:pPr>
              <w:rPr>
                <w:b/>
                <w:bCs/>
              </w:rPr>
            </w:pPr>
            <w:r w:rsidRPr="00477432">
              <w:rPr>
                <w:b/>
                <w:bCs/>
              </w:rPr>
              <w:t>Date:</w:t>
            </w:r>
          </w:p>
        </w:tc>
        <w:tc>
          <w:tcPr>
            <w:tcW w:w="754" w:type="pct"/>
            <w:gridSpan w:val="2"/>
            <w:tcBorders>
              <w:bottom w:val="single" w:sz="4" w:space="0" w:color="auto"/>
            </w:tcBorders>
            <w:vAlign w:val="bottom"/>
          </w:tcPr>
          <w:p w14:paraId="6A676210" w14:textId="77777777" w:rsidR="008A2606" w:rsidRPr="00846B76" w:rsidRDefault="008A2606" w:rsidP="008A2606">
            <w:pPr>
              <w:spacing w:before="240"/>
              <w:ind w:left="-650"/>
            </w:pPr>
          </w:p>
        </w:tc>
      </w:tr>
      <w:tr w:rsidR="008A2606" w:rsidRPr="00846B76" w14:paraId="796C2CC6" w14:textId="77777777" w:rsidTr="00CE6123">
        <w:trPr>
          <w:gridBefore w:val="1"/>
          <w:gridAfter w:val="2"/>
          <w:wBefore w:w="29" w:type="pct"/>
          <w:wAfter w:w="2443" w:type="pct"/>
        </w:trPr>
        <w:tc>
          <w:tcPr>
            <w:tcW w:w="2528" w:type="pct"/>
            <w:gridSpan w:val="13"/>
            <w:vAlign w:val="bottom"/>
          </w:tcPr>
          <w:p w14:paraId="42A9714B" w14:textId="30A37D38" w:rsidR="008A2606" w:rsidRPr="00477432" w:rsidRDefault="008A2606" w:rsidP="008A2606">
            <w:pPr>
              <w:spacing w:before="240"/>
              <w:rPr>
                <w:b/>
                <w:bCs/>
              </w:rPr>
            </w:pPr>
            <w:bookmarkStart w:id="6" w:name="_Hlk116289123"/>
            <w:bookmarkStart w:id="7" w:name="_Hlk116289522"/>
            <w:bookmarkEnd w:id="5"/>
            <w:r w:rsidRPr="00477432">
              <w:rPr>
                <w:b/>
                <w:bCs/>
              </w:rPr>
              <w:t>Internal Partners</w:t>
            </w:r>
            <w:r>
              <w:rPr>
                <w:b/>
                <w:bCs/>
              </w:rPr>
              <w:t>:</w:t>
            </w:r>
          </w:p>
        </w:tc>
      </w:tr>
      <w:bookmarkEnd w:id="6"/>
      <w:tr w:rsidR="008A2606" w14:paraId="07E5C3F3" w14:textId="77777777" w:rsidTr="00D36130">
        <w:trPr>
          <w:gridBefore w:val="1"/>
          <w:gridAfter w:val="3"/>
          <w:wBefore w:w="29" w:type="pct"/>
          <w:wAfter w:w="2465" w:type="pct"/>
        </w:trPr>
        <w:tc>
          <w:tcPr>
            <w:tcW w:w="265" w:type="pct"/>
          </w:tcPr>
          <w:p w14:paraId="75EA6EE5" w14:textId="77777777" w:rsidR="008A2606" w:rsidRPr="00346DE2" w:rsidRDefault="008A2606" w:rsidP="008A2606">
            <w:pPr>
              <w:spacing w:before="120"/>
              <w:ind w:left="432"/>
              <w:rPr>
                <w:sz w:val="36"/>
              </w:rPr>
            </w:pPr>
            <w:r w:rsidRPr="00266DE7">
              <w:rPr>
                <w:sz w:val="36"/>
              </w:rPr>
              <w:sym w:font="Wingdings 2" w:char="F0A3"/>
            </w:r>
          </w:p>
        </w:tc>
        <w:tc>
          <w:tcPr>
            <w:tcW w:w="588" w:type="pct"/>
            <w:gridSpan w:val="6"/>
            <w:vAlign w:val="bottom"/>
          </w:tcPr>
          <w:p w14:paraId="3DAD39C2" w14:textId="77B9F4A5" w:rsidR="008A2606" w:rsidRDefault="008A2606" w:rsidP="008A2606">
            <w:r w:rsidRPr="00CD4931">
              <w:t>Other:</w:t>
            </w:r>
          </w:p>
        </w:tc>
        <w:tc>
          <w:tcPr>
            <w:tcW w:w="1653" w:type="pct"/>
            <w:gridSpan w:val="5"/>
            <w:tcBorders>
              <w:top w:val="single" w:sz="4" w:space="0" w:color="auto"/>
              <w:bottom w:val="single" w:sz="4" w:space="0" w:color="auto"/>
            </w:tcBorders>
            <w:vAlign w:val="bottom"/>
          </w:tcPr>
          <w:p w14:paraId="398D96FA" w14:textId="77777777" w:rsidR="008A2606" w:rsidRDefault="008A2606" w:rsidP="008A2606">
            <w:pPr>
              <w:spacing w:before="120"/>
            </w:pPr>
          </w:p>
        </w:tc>
      </w:tr>
      <w:tr w:rsidR="008A2606" w:rsidRPr="00846B76" w14:paraId="090ED539" w14:textId="77777777" w:rsidTr="00D36130">
        <w:trPr>
          <w:gridBefore w:val="1"/>
          <w:gridAfter w:val="3"/>
          <w:wBefore w:w="29" w:type="pct"/>
          <w:wAfter w:w="2465" w:type="pct"/>
        </w:trPr>
        <w:tc>
          <w:tcPr>
            <w:tcW w:w="265" w:type="pct"/>
          </w:tcPr>
          <w:p w14:paraId="417CA3A0" w14:textId="6062F26D" w:rsidR="008A2606" w:rsidRPr="00346DE2" w:rsidRDefault="008A2606" w:rsidP="008A2606">
            <w:pPr>
              <w:spacing w:before="120"/>
              <w:ind w:left="432"/>
              <w:rPr>
                <w:sz w:val="36"/>
              </w:rPr>
            </w:pPr>
            <w:r w:rsidRPr="00266DE7">
              <w:rPr>
                <w:sz w:val="36"/>
              </w:rPr>
              <w:sym w:font="Wingdings 2" w:char="F0A3"/>
            </w:r>
          </w:p>
        </w:tc>
        <w:sdt>
          <w:sdtPr>
            <w:id w:val="749462729"/>
            <w:placeholder>
              <w:docPart w:val="707F0D73DECC4FD7A29E873DAC8A8A9E"/>
            </w:placeholder>
            <w:temporary/>
            <w:showingPlcHdr/>
            <w15:appearance w15:val="hidden"/>
          </w:sdtPr>
          <w:sdtEndPr/>
          <w:sdtContent>
            <w:tc>
              <w:tcPr>
                <w:tcW w:w="428" w:type="pct"/>
                <w:gridSpan w:val="5"/>
                <w:vAlign w:val="bottom"/>
              </w:tcPr>
              <w:p w14:paraId="659E17B3" w14:textId="3023E83F" w:rsidR="008A2606" w:rsidRDefault="008A2606" w:rsidP="008A2606">
                <w:r w:rsidRPr="00A700A8">
                  <w:t>Other:</w:t>
                </w:r>
              </w:p>
            </w:tc>
          </w:sdtContent>
        </w:sdt>
        <w:tc>
          <w:tcPr>
            <w:tcW w:w="1813" w:type="pct"/>
            <w:gridSpan w:val="6"/>
            <w:tcBorders>
              <w:top w:val="single" w:sz="4" w:space="0" w:color="auto"/>
              <w:bottom w:val="single" w:sz="4" w:space="0" w:color="auto"/>
            </w:tcBorders>
            <w:vAlign w:val="bottom"/>
          </w:tcPr>
          <w:p w14:paraId="7D00216A" w14:textId="77777777" w:rsidR="008A2606" w:rsidRDefault="008A2606" w:rsidP="008A2606">
            <w:pPr>
              <w:spacing w:before="120"/>
            </w:pPr>
          </w:p>
        </w:tc>
      </w:tr>
      <w:tr w:rsidR="008A2606" w:rsidRPr="00846B76" w14:paraId="4691B4D4" w14:textId="77777777" w:rsidTr="00D36130">
        <w:trPr>
          <w:gridBefore w:val="1"/>
          <w:gridAfter w:val="3"/>
          <w:wBefore w:w="29" w:type="pct"/>
          <w:wAfter w:w="2465" w:type="pct"/>
        </w:trPr>
        <w:tc>
          <w:tcPr>
            <w:tcW w:w="265" w:type="pct"/>
          </w:tcPr>
          <w:p w14:paraId="1916ACF9" w14:textId="475014AB" w:rsidR="008A2606" w:rsidRPr="00346DE2" w:rsidRDefault="008A2606" w:rsidP="008A2606">
            <w:pPr>
              <w:spacing w:before="120"/>
              <w:ind w:left="432"/>
              <w:rPr>
                <w:sz w:val="36"/>
              </w:rPr>
            </w:pPr>
            <w:r w:rsidRPr="00266DE7">
              <w:rPr>
                <w:sz w:val="36"/>
              </w:rPr>
              <w:sym w:font="Wingdings 2" w:char="F0A3"/>
            </w:r>
          </w:p>
        </w:tc>
        <w:sdt>
          <w:sdtPr>
            <w:id w:val="1865860758"/>
            <w:placeholder>
              <w:docPart w:val="56070B6B0E1B47B49FEFE9225837CB97"/>
            </w:placeholder>
            <w:temporary/>
            <w:showingPlcHdr/>
            <w15:appearance w15:val="hidden"/>
          </w:sdtPr>
          <w:sdtEndPr/>
          <w:sdtContent>
            <w:tc>
              <w:tcPr>
                <w:tcW w:w="406" w:type="pct"/>
                <w:gridSpan w:val="4"/>
                <w:vAlign w:val="bottom"/>
              </w:tcPr>
              <w:p w14:paraId="15F687F4" w14:textId="69F64390" w:rsidR="008A2606" w:rsidRDefault="008A2606" w:rsidP="008A2606">
                <w:r w:rsidRPr="00A700A8">
                  <w:t>Other:</w:t>
                </w:r>
              </w:p>
            </w:tc>
          </w:sdtContent>
        </w:sdt>
        <w:tc>
          <w:tcPr>
            <w:tcW w:w="1835" w:type="pct"/>
            <w:gridSpan w:val="7"/>
            <w:tcBorders>
              <w:top w:val="single" w:sz="4" w:space="0" w:color="auto"/>
              <w:bottom w:val="single" w:sz="4" w:space="0" w:color="auto"/>
            </w:tcBorders>
            <w:vAlign w:val="bottom"/>
          </w:tcPr>
          <w:p w14:paraId="2DCA57A9" w14:textId="77777777" w:rsidR="008A2606" w:rsidRDefault="008A2606" w:rsidP="008A2606">
            <w:pPr>
              <w:spacing w:before="120"/>
            </w:pPr>
          </w:p>
        </w:tc>
      </w:tr>
      <w:bookmarkEnd w:id="7"/>
      <w:tr w:rsidR="008A2606" w:rsidRPr="00477432" w14:paraId="552D1750" w14:textId="77777777" w:rsidTr="00CE6123">
        <w:trPr>
          <w:gridBefore w:val="1"/>
          <w:gridAfter w:val="1"/>
          <w:wBefore w:w="29" w:type="pct"/>
          <w:wAfter w:w="2426" w:type="pct"/>
        </w:trPr>
        <w:tc>
          <w:tcPr>
            <w:tcW w:w="2545" w:type="pct"/>
            <w:gridSpan w:val="14"/>
            <w:vAlign w:val="bottom"/>
          </w:tcPr>
          <w:p w14:paraId="14BDECAB" w14:textId="62AAECA6" w:rsidR="008A2606" w:rsidRPr="00477432" w:rsidRDefault="008A2606" w:rsidP="008A2606">
            <w:pPr>
              <w:spacing w:before="240"/>
              <w:rPr>
                <w:b/>
                <w:bCs/>
              </w:rPr>
            </w:pPr>
            <w:r>
              <w:rPr>
                <w:b/>
                <w:bCs/>
              </w:rPr>
              <w:t>External</w:t>
            </w:r>
            <w:r w:rsidRPr="00477432">
              <w:rPr>
                <w:b/>
                <w:bCs/>
              </w:rPr>
              <w:t xml:space="preserve"> Partners</w:t>
            </w:r>
            <w:r>
              <w:rPr>
                <w:b/>
                <w:bCs/>
              </w:rPr>
              <w:t>:</w:t>
            </w:r>
          </w:p>
        </w:tc>
      </w:tr>
      <w:tr w:rsidR="008A2606" w14:paraId="0DBB40B1" w14:textId="77777777" w:rsidTr="00D36130">
        <w:trPr>
          <w:gridBefore w:val="1"/>
          <w:gridAfter w:val="1"/>
          <w:wBefore w:w="29" w:type="pct"/>
          <w:wAfter w:w="2426" w:type="pct"/>
        </w:trPr>
        <w:tc>
          <w:tcPr>
            <w:tcW w:w="265" w:type="pct"/>
          </w:tcPr>
          <w:p w14:paraId="3DE444EF" w14:textId="77777777" w:rsidR="008A2606" w:rsidRPr="00346DE2" w:rsidRDefault="008A2606" w:rsidP="008A2606">
            <w:pPr>
              <w:spacing w:before="120"/>
              <w:ind w:left="432"/>
              <w:rPr>
                <w:sz w:val="36"/>
              </w:rPr>
            </w:pPr>
            <w:r w:rsidRPr="00266DE7">
              <w:rPr>
                <w:sz w:val="36"/>
              </w:rPr>
              <w:sym w:font="Wingdings 2" w:char="F0A3"/>
            </w:r>
          </w:p>
        </w:tc>
        <w:tc>
          <w:tcPr>
            <w:tcW w:w="406" w:type="pct"/>
            <w:gridSpan w:val="4"/>
            <w:vAlign w:val="bottom"/>
          </w:tcPr>
          <w:p w14:paraId="79355BBD" w14:textId="707952C6" w:rsidR="008A2606" w:rsidRDefault="008A2606" w:rsidP="008A2606">
            <w:r w:rsidRPr="00477432">
              <w:t>Other:</w:t>
            </w:r>
          </w:p>
        </w:tc>
        <w:tc>
          <w:tcPr>
            <w:tcW w:w="1874" w:type="pct"/>
            <w:gridSpan w:val="9"/>
            <w:tcBorders>
              <w:bottom w:val="single" w:sz="4" w:space="0" w:color="auto"/>
            </w:tcBorders>
            <w:vAlign w:val="bottom"/>
          </w:tcPr>
          <w:p w14:paraId="0F0D567A" w14:textId="77777777" w:rsidR="008A2606" w:rsidRDefault="008A2606" w:rsidP="008A2606">
            <w:pPr>
              <w:spacing w:before="120"/>
            </w:pPr>
          </w:p>
        </w:tc>
      </w:tr>
      <w:tr w:rsidR="008A2606" w14:paraId="4BBCF831" w14:textId="77777777" w:rsidTr="00D36130">
        <w:trPr>
          <w:gridBefore w:val="1"/>
          <w:gridAfter w:val="1"/>
          <w:wBefore w:w="29" w:type="pct"/>
          <w:wAfter w:w="2426" w:type="pct"/>
        </w:trPr>
        <w:tc>
          <w:tcPr>
            <w:tcW w:w="265" w:type="pct"/>
          </w:tcPr>
          <w:p w14:paraId="63AD8CE2" w14:textId="77777777" w:rsidR="008A2606" w:rsidRPr="00346DE2" w:rsidRDefault="008A2606" w:rsidP="008A2606">
            <w:pPr>
              <w:spacing w:before="120"/>
              <w:ind w:left="432"/>
              <w:rPr>
                <w:sz w:val="36"/>
              </w:rPr>
            </w:pPr>
            <w:r w:rsidRPr="00266DE7">
              <w:rPr>
                <w:sz w:val="36"/>
              </w:rPr>
              <w:sym w:font="Wingdings 2" w:char="F0A3"/>
            </w:r>
          </w:p>
        </w:tc>
        <w:sdt>
          <w:sdtPr>
            <w:id w:val="2099139927"/>
            <w:placeholder>
              <w:docPart w:val="A6715D543ED3446180EB9C4437E9DAE6"/>
            </w:placeholder>
            <w:temporary/>
            <w:showingPlcHdr/>
            <w15:appearance w15:val="hidden"/>
          </w:sdtPr>
          <w:sdtEndPr/>
          <w:sdtContent>
            <w:tc>
              <w:tcPr>
                <w:tcW w:w="406" w:type="pct"/>
                <w:gridSpan w:val="4"/>
                <w:vAlign w:val="bottom"/>
              </w:tcPr>
              <w:p w14:paraId="140297FD" w14:textId="1E21C7BB" w:rsidR="008A2606" w:rsidRDefault="008A2606" w:rsidP="008A2606">
                <w:r w:rsidRPr="00A700A8">
                  <w:t>Other:</w:t>
                </w:r>
              </w:p>
            </w:tc>
          </w:sdtContent>
        </w:sdt>
        <w:tc>
          <w:tcPr>
            <w:tcW w:w="1874" w:type="pct"/>
            <w:gridSpan w:val="9"/>
            <w:tcBorders>
              <w:top w:val="single" w:sz="4" w:space="0" w:color="auto"/>
              <w:bottom w:val="single" w:sz="4" w:space="0" w:color="auto"/>
            </w:tcBorders>
            <w:vAlign w:val="bottom"/>
          </w:tcPr>
          <w:p w14:paraId="428D8F3D" w14:textId="77777777" w:rsidR="008A2606" w:rsidRDefault="008A2606" w:rsidP="008A2606">
            <w:pPr>
              <w:spacing w:before="120"/>
            </w:pPr>
          </w:p>
        </w:tc>
      </w:tr>
      <w:tr w:rsidR="008A2606" w14:paraId="16DCD320" w14:textId="77777777" w:rsidTr="00D36130">
        <w:trPr>
          <w:gridBefore w:val="1"/>
          <w:gridAfter w:val="1"/>
          <w:wBefore w:w="29" w:type="pct"/>
          <w:wAfter w:w="2426" w:type="pct"/>
        </w:trPr>
        <w:tc>
          <w:tcPr>
            <w:tcW w:w="265" w:type="pct"/>
          </w:tcPr>
          <w:p w14:paraId="2B8A5242" w14:textId="77777777" w:rsidR="008A2606" w:rsidRPr="00346DE2" w:rsidRDefault="008A2606" w:rsidP="008A2606">
            <w:pPr>
              <w:spacing w:before="120"/>
              <w:ind w:left="432"/>
              <w:rPr>
                <w:sz w:val="36"/>
              </w:rPr>
            </w:pPr>
            <w:r w:rsidRPr="00266DE7">
              <w:rPr>
                <w:sz w:val="36"/>
              </w:rPr>
              <w:lastRenderedPageBreak/>
              <w:sym w:font="Wingdings 2" w:char="F0A3"/>
            </w:r>
          </w:p>
        </w:tc>
        <w:sdt>
          <w:sdtPr>
            <w:id w:val="488437613"/>
            <w:placeholder>
              <w:docPart w:val="8ABF2932367445AB9B14930E485ADFB0"/>
            </w:placeholder>
            <w:temporary/>
            <w:showingPlcHdr/>
            <w15:appearance w15:val="hidden"/>
          </w:sdtPr>
          <w:sdtEndPr/>
          <w:sdtContent>
            <w:tc>
              <w:tcPr>
                <w:tcW w:w="406" w:type="pct"/>
                <w:gridSpan w:val="4"/>
                <w:vAlign w:val="bottom"/>
              </w:tcPr>
              <w:p w14:paraId="74827B60" w14:textId="4644D210" w:rsidR="008A2606" w:rsidRDefault="008A2606" w:rsidP="008A2606">
                <w:r w:rsidRPr="00A700A8">
                  <w:t>Other:</w:t>
                </w:r>
              </w:p>
            </w:tc>
          </w:sdtContent>
        </w:sdt>
        <w:tc>
          <w:tcPr>
            <w:tcW w:w="1874" w:type="pct"/>
            <w:gridSpan w:val="9"/>
            <w:tcBorders>
              <w:top w:val="single" w:sz="4" w:space="0" w:color="auto"/>
              <w:bottom w:val="single" w:sz="4" w:space="0" w:color="auto"/>
            </w:tcBorders>
            <w:vAlign w:val="bottom"/>
          </w:tcPr>
          <w:p w14:paraId="4CC40411" w14:textId="77777777" w:rsidR="008A2606" w:rsidRDefault="008A2606" w:rsidP="008A2606">
            <w:pPr>
              <w:spacing w:before="120"/>
            </w:pPr>
          </w:p>
        </w:tc>
      </w:tr>
      <w:tr w:rsidR="008A2606" w14:paraId="670C8204" w14:textId="77777777" w:rsidTr="00D36130">
        <w:trPr>
          <w:gridBefore w:val="1"/>
          <w:gridAfter w:val="1"/>
          <w:wBefore w:w="29" w:type="pct"/>
          <w:wAfter w:w="2426" w:type="pct"/>
        </w:trPr>
        <w:tc>
          <w:tcPr>
            <w:tcW w:w="265" w:type="pct"/>
          </w:tcPr>
          <w:p w14:paraId="309C2906" w14:textId="77777777" w:rsidR="008A2606" w:rsidRPr="00346DE2" w:rsidRDefault="008A2606" w:rsidP="008A2606">
            <w:pPr>
              <w:spacing w:before="120"/>
              <w:ind w:left="432"/>
              <w:rPr>
                <w:sz w:val="36"/>
              </w:rPr>
            </w:pPr>
            <w:r w:rsidRPr="00266DE7">
              <w:rPr>
                <w:sz w:val="36"/>
              </w:rPr>
              <w:sym w:font="Wingdings 2" w:char="F0A3"/>
            </w:r>
          </w:p>
        </w:tc>
        <w:sdt>
          <w:sdtPr>
            <w:id w:val="-1553526803"/>
            <w:placeholder>
              <w:docPart w:val="6007BE4EF0F64A61A528E9C70BA966F4"/>
            </w:placeholder>
            <w:temporary/>
            <w:showingPlcHdr/>
            <w15:appearance w15:val="hidden"/>
          </w:sdtPr>
          <w:sdtEndPr/>
          <w:sdtContent>
            <w:tc>
              <w:tcPr>
                <w:tcW w:w="406" w:type="pct"/>
                <w:gridSpan w:val="4"/>
                <w:vAlign w:val="bottom"/>
              </w:tcPr>
              <w:p w14:paraId="71DEA012" w14:textId="259523C0" w:rsidR="008A2606" w:rsidRDefault="008A2606" w:rsidP="008A2606">
                <w:r w:rsidRPr="00A700A8">
                  <w:t>Other:</w:t>
                </w:r>
              </w:p>
            </w:tc>
          </w:sdtContent>
        </w:sdt>
        <w:tc>
          <w:tcPr>
            <w:tcW w:w="1874" w:type="pct"/>
            <w:gridSpan w:val="9"/>
            <w:tcBorders>
              <w:top w:val="single" w:sz="4" w:space="0" w:color="auto"/>
              <w:bottom w:val="single" w:sz="4" w:space="0" w:color="auto"/>
            </w:tcBorders>
            <w:vAlign w:val="bottom"/>
          </w:tcPr>
          <w:p w14:paraId="04AFCB07" w14:textId="77777777" w:rsidR="008A2606" w:rsidRDefault="008A2606" w:rsidP="008A2606">
            <w:pPr>
              <w:spacing w:before="120"/>
            </w:pPr>
          </w:p>
        </w:tc>
      </w:tr>
      <w:tr w:rsidR="008A2606" w14:paraId="2CE4AB8B" w14:textId="77777777" w:rsidTr="00D36130">
        <w:trPr>
          <w:gridBefore w:val="1"/>
          <w:gridAfter w:val="1"/>
          <w:wBefore w:w="29" w:type="pct"/>
          <w:wAfter w:w="2426" w:type="pct"/>
        </w:trPr>
        <w:tc>
          <w:tcPr>
            <w:tcW w:w="265" w:type="pct"/>
          </w:tcPr>
          <w:p w14:paraId="65E4AF50" w14:textId="77777777" w:rsidR="008A2606" w:rsidRPr="00346DE2" w:rsidRDefault="008A2606" w:rsidP="008A2606">
            <w:pPr>
              <w:spacing w:before="120"/>
              <w:ind w:left="432"/>
              <w:rPr>
                <w:sz w:val="36"/>
              </w:rPr>
            </w:pPr>
            <w:bookmarkStart w:id="8" w:name="_Hlk116289784"/>
            <w:r w:rsidRPr="00266DE7">
              <w:rPr>
                <w:sz w:val="36"/>
              </w:rPr>
              <w:sym w:font="Wingdings 2" w:char="F0A3"/>
            </w:r>
          </w:p>
        </w:tc>
        <w:sdt>
          <w:sdtPr>
            <w:id w:val="822468509"/>
            <w:placeholder>
              <w:docPart w:val="41A026C55742402D9CE3A3236CF60455"/>
            </w:placeholder>
            <w:temporary/>
            <w:showingPlcHdr/>
            <w15:appearance w15:val="hidden"/>
          </w:sdtPr>
          <w:sdtEndPr/>
          <w:sdtContent>
            <w:tc>
              <w:tcPr>
                <w:tcW w:w="406" w:type="pct"/>
                <w:gridSpan w:val="4"/>
                <w:vAlign w:val="bottom"/>
              </w:tcPr>
              <w:p w14:paraId="1126846E" w14:textId="7887E57A" w:rsidR="008A2606" w:rsidRDefault="008A2606" w:rsidP="008A2606">
                <w:r w:rsidRPr="00A700A8">
                  <w:t>Other:</w:t>
                </w:r>
              </w:p>
            </w:tc>
          </w:sdtContent>
        </w:sdt>
        <w:tc>
          <w:tcPr>
            <w:tcW w:w="1874" w:type="pct"/>
            <w:gridSpan w:val="9"/>
            <w:tcBorders>
              <w:top w:val="single" w:sz="4" w:space="0" w:color="auto"/>
              <w:bottom w:val="single" w:sz="4" w:space="0" w:color="auto"/>
            </w:tcBorders>
            <w:vAlign w:val="bottom"/>
          </w:tcPr>
          <w:p w14:paraId="0DB326D0" w14:textId="77777777" w:rsidR="008A2606" w:rsidRDefault="008A2606" w:rsidP="008A2606">
            <w:pPr>
              <w:spacing w:before="120"/>
            </w:pPr>
          </w:p>
        </w:tc>
      </w:tr>
      <w:tr w:rsidR="008A2606" w14:paraId="763929A8" w14:textId="77777777" w:rsidTr="00CE6123">
        <w:trPr>
          <w:gridBefore w:val="1"/>
          <w:gridAfter w:val="1"/>
          <w:wBefore w:w="29" w:type="pct"/>
          <w:wAfter w:w="2426" w:type="pct"/>
        </w:trPr>
        <w:tc>
          <w:tcPr>
            <w:tcW w:w="2545" w:type="pct"/>
            <w:gridSpan w:val="14"/>
            <w:vAlign w:val="bottom"/>
          </w:tcPr>
          <w:tbl>
            <w:tblPr>
              <w:tblStyle w:val="TableGrid"/>
              <w:tblW w:w="9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2791"/>
              <w:gridCol w:w="1239"/>
              <w:gridCol w:w="2856"/>
            </w:tblGrid>
            <w:tr w:rsidR="008A2606" w:rsidRPr="00846B76" w14:paraId="3AC5337C" w14:textId="77777777" w:rsidTr="00B96CAD">
              <w:tc>
                <w:tcPr>
                  <w:tcW w:w="1330" w:type="pct"/>
                  <w:vAlign w:val="bottom"/>
                </w:tcPr>
                <w:bookmarkEnd w:id="8"/>
                <w:p w14:paraId="4DCCB6B1" w14:textId="081F6D2A" w:rsidR="008A2606" w:rsidRPr="00477432" w:rsidRDefault="008A2606" w:rsidP="008A2606">
                  <w:pPr>
                    <w:rPr>
                      <w:b/>
                      <w:bCs/>
                    </w:rPr>
                  </w:pPr>
                  <w:r>
                    <w:rPr>
                      <w:b/>
                      <w:bCs/>
                    </w:rPr>
                    <w:t>Primary Sponsor</w:t>
                  </w:r>
                  <w:r w:rsidRPr="00477432">
                    <w:rPr>
                      <w:b/>
                      <w:bCs/>
                    </w:rPr>
                    <w:t>:</w:t>
                  </w:r>
                </w:p>
              </w:tc>
              <w:tc>
                <w:tcPr>
                  <w:tcW w:w="1487" w:type="pct"/>
                  <w:tcBorders>
                    <w:bottom w:val="single" w:sz="4" w:space="0" w:color="auto"/>
                  </w:tcBorders>
                  <w:vAlign w:val="bottom"/>
                </w:tcPr>
                <w:p w14:paraId="418972C0" w14:textId="58FE92BF" w:rsidR="008A2606" w:rsidRPr="00846B76" w:rsidRDefault="008A2606" w:rsidP="008A2606">
                  <w:pPr>
                    <w:spacing w:before="240"/>
                  </w:pPr>
                </w:p>
              </w:tc>
              <w:tc>
                <w:tcPr>
                  <w:tcW w:w="660" w:type="pct"/>
                  <w:vAlign w:val="bottom"/>
                </w:tcPr>
                <w:p w14:paraId="51041068" w14:textId="1D327AB7" w:rsidR="008A2606" w:rsidRPr="00477432" w:rsidRDefault="008A2606" w:rsidP="008A2606">
                  <w:pPr>
                    <w:rPr>
                      <w:b/>
                      <w:bCs/>
                    </w:rPr>
                  </w:pPr>
                  <w:r>
                    <w:rPr>
                      <w:b/>
                      <w:bCs/>
                    </w:rPr>
                    <w:t>Amount</w:t>
                  </w:r>
                  <w:r w:rsidRPr="00477432">
                    <w:rPr>
                      <w:b/>
                      <w:bCs/>
                    </w:rPr>
                    <w:t>:</w:t>
                  </w:r>
                </w:p>
              </w:tc>
              <w:tc>
                <w:tcPr>
                  <w:tcW w:w="1522" w:type="pct"/>
                  <w:tcBorders>
                    <w:bottom w:val="single" w:sz="4" w:space="0" w:color="auto"/>
                  </w:tcBorders>
                  <w:vAlign w:val="bottom"/>
                </w:tcPr>
                <w:p w14:paraId="23F64BC3" w14:textId="77777777" w:rsidR="008A2606" w:rsidRPr="00846B76" w:rsidRDefault="008A2606" w:rsidP="008A2606">
                  <w:pPr>
                    <w:spacing w:before="240"/>
                    <w:ind w:left="-650"/>
                  </w:pPr>
                </w:p>
              </w:tc>
            </w:tr>
          </w:tbl>
          <w:p w14:paraId="61E05567" w14:textId="700C377E" w:rsidR="008A2606" w:rsidRPr="00CD4931" w:rsidRDefault="008A2606" w:rsidP="008A2606">
            <w:pPr>
              <w:spacing w:before="240"/>
              <w:rPr>
                <w:b/>
                <w:bCs/>
              </w:rPr>
            </w:pPr>
            <w:r w:rsidRPr="00CD4931">
              <w:rPr>
                <w:b/>
                <w:bCs/>
              </w:rPr>
              <w:t>Volunteer:</w:t>
            </w:r>
          </w:p>
        </w:tc>
      </w:tr>
      <w:tr w:rsidR="008A2606" w14:paraId="18D91547" w14:textId="77777777" w:rsidTr="00CE6123">
        <w:trPr>
          <w:gridBefore w:val="1"/>
          <w:gridAfter w:val="3"/>
          <w:wBefore w:w="29" w:type="pct"/>
          <w:wAfter w:w="2465" w:type="pct"/>
        </w:trPr>
        <w:tc>
          <w:tcPr>
            <w:tcW w:w="265" w:type="pct"/>
          </w:tcPr>
          <w:p w14:paraId="319C7B98" w14:textId="77777777" w:rsidR="008A2606" w:rsidRPr="00346DE2" w:rsidRDefault="008A2606" w:rsidP="008A2606">
            <w:pPr>
              <w:spacing w:before="120"/>
              <w:ind w:left="432"/>
              <w:rPr>
                <w:sz w:val="36"/>
              </w:rPr>
            </w:pPr>
            <w:r w:rsidRPr="00266DE7">
              <w:rPr>
                <w:sz w:val="36"/>
              </w:rPr>
              <w:sym w:font="Wingdings 2" w:char="F0A3"/>
            </w:r>
          </w:p>
        </w:tc>
        <w:tc>
          <w:tcPr>
            <w:tcW w:w="620" w:type="pct"/>
            <w:gridSpan w:val="7"/>
            <w:vAlign w:val="bottom"/>
          </w:tcPr>
          <w:p w14:paraId="5B3E4976" w14:textId="0DAF33C2" w:rsidR="008A2606" w:rsidRDefault="008A2606" w:rsidP="008A2606">
            <w:r>
              <w:t>Event organizer:</w:t>
            </w:r>
          </w:p>
        </w:tc>
        <w:tc>
          <w:tcPr>
            <w:tcW w:w="1621" w:type="pct"/>
            <w:gridSpan w:val="4"/>
            <w:tcBorders>
              <w:bottom w:val="single" w:sz="4" w:space="0" w:color="auto"/>
            </w:tcBorders>
            <w:vAlign w:val="bottom"/>
          </w:tcPr>
          <w:p w14:paraId="7F952C80" w14:textId="77777777" w:rsidR="008A2606" w:rsidRDefault="008A2606" w:rsidP="008A2606">
            <w:pPr>
              <w:spacing w:before="120"/>
            </w:pPr>
          </w:p>
        </w:tc>
      </w:tr>
      <w:tr w:rsidR="008A2606" w14:paraId="75EA4C51" w14:textId="77777777" w:rsidTr="00CE6123">
        <w:trPr>
          <w:gridBefore w:val="1"/>
          <w:gridAfter w:val="3"/>
          <w:wBefore w:w="29" w:type="pct"/>
          <w:wAfter w:w="2465" w:type="pct"/>
        </w:trPr>
        <w:tc>
          <w:tcPr>
            <w:tcW w:w="265" w:type="pct"/>
          </w:tcPr>
          <w:p w14:paraId="5B11F220" w14:textId="77777777" w:rsidR="008A2606" w:rsidRPr="00346DE2" w:rsidRDefault="008A2606" w:rsidP="008A2606">
            <w:pPr>
              <w:spacing w:before="120"/>
              <w:ind w:left="432"/>
              <w:rPr>
                <w:sz w:val="36"/>
              </w:rPr>
            </w:pPr>
            <w:r w:rsidRPr="00266DE7">
              <w:rPr>
                <w:sz w:val="36"/>
              </w:rPr>
              <w:sym w:font="Wingdings 2" w:char="F0A3"/>
            </w:r>
          </w:p>
        </w:tc>
        <w:tc>
          <w:tcPr>
            <w:tcW w:w="620" w:type="pct"/>
            <w:gridSpan w:val="7"/>
            <w:vAlign w:val="bottom"/>
          </w:tcPr>
          <w:p w14:paraId="5A828B57" w14:textId="1F7976FC" w:rsidR="008A2606" w:rsidRDefault="008A2606" w:rsidP="008A2606">
            <w:r>
              <w:t>Chairperson:</w:t>
            </w:r>
          </w:p>
        </w:tc>
        <w:tc>
          <w:tcPr>
            <w:tcW w:w="1621" w:type="pct"/>
            <w:gridSpan w:val="4"/>
            <w:tcBorders>
              <w:top w:val="single" w:sz="4" w:space="0" w:color="auto"/>
              <w:bottom w:val="single" w:sz="4" w:space="0" w:color="auto"/>
            </w:tcBorders>
            <w:vAlign w:val="bottom"/>
          </w:tcPr>
          <w:p w14:paraId="5D288104" w14:textId="77777777" w:rsidR="008A2606" w:rsidRDefault="008A2606" w:rsidP="008A2606">
            <w:pPr>
              <w:spacing w:before="120"/>
            </w:pPr>
          </w:p>
        </w:tc>
      </w:tr>
      <w:tr w:rsidR="008A2606" w14:paraId="70C7DC42" w14:textId="77777777" w:rsidTr="00CE6123">
        <w:trPr>
          <w:gridBefore w:val="1"/>
          <w:gridAfter w:val="3"/>
          <w:wBefore w:w="29" w:type="pct"/>
          <w:wAfter w:w="2465" w:type="pct"/>
        </w:trPr>
        <w:tc>
          <w:tcPr>
            <w:tcW w:w="265" w:type="pct"/>
          </w:tcPr>
          <w:p w14:paraId="387EC5C6" w14:textId="77777777" w:rsidR="008A2606" w:rsidRPr="00346DE2" w:rsidRDefault="008A2606" w:rsidP="008A2606">
            <w:pPr>
              <w:spacing w:before="120"/>
              <w:ind w:left="432"/>
              <w:rPr>
                <w:sz w:val="36"/>
              </w:rPr>
            </w:pPr>
            <w:r w:rsidRPr="00266DE7">
              <w:rPr>
                <w:sz w:val="36"/>
              </w:rPr>
              <w:sym w:font="Wingdings 2" w:char="F0A3"/>
            </w:r>
          </w:p>
        </w:tc>
        <w:tc>
          <w:tcPr>
            <w:tcW w:w="620" w:type="pct"/>
            <w:gridSpan w:val="7"/>
            <w:vAlign w:val="bottom"/>
          </w:tcPr>
          <w:p w14:paraId="72760AA1" w14:textId="467475B5" w:rsidR="008A2606" w:rsidRDefault="008A2606" w:rsidP="008A2606">
            <w:r>
              <w:t>Communications:</w:t>
            </w:r>
          </w:p>
        </w:tc>
        <w:tc>
          <w:tcPr>
            <w:tcW w:w="1621" w:type="pct"/>
            <w:gridSpan w:val="4"/>
            <w:tcBorders>
              <w:top w:val="single" w:sz="4" w:space="0" w:color="auto"/>
              <w:bottom w:val="single" w:sz="4" w:space="0" w:color="auto"/>
            </w:tcBorders>
            <w:vAlign w:val="bottom"/>
          </w:tcPr>
          <w:p w14:paraId="3582AA31" w14:textId="77777777" w:rsidR="008A2606" w:rsidRDefault="008A2606" w:rsidP="008A2606">
            <w:pPr>
              <w:spacing w:before="120"/>
            </w:pPr>
          </w:p>
        </w:tc>
      </w:tr>
      <w:tr w:rsidR="008A2606" w14:paraId="159F8C3F" w14:textId="77777777" w:rsidTr="00CE6123">
        <w:trPr>
          <w:gridBefore w:val="1"/>
          <w:gridAfter w:val="3"/>
          <w:wBefore w:w="29" w:type="pct"/>
          <w:wAfter w:w="2465" w:type="pct"/>
        </w:trPr>
        <w:tc>
          <w:tcPr>
            <w:tcW w:w="265" w:type="pct"/>
          </w:tcPr>
          <w:p w14:paraId="3E59D49A" w14:textId="77777777" w:rsidR="008A2606" w:rsidRPr="00346DE2" w:rsidRDefault="008A2606" w:rsidP="008A2606">
            <w:pPr>
              <w:spacing w:before="120"/>
              <w:ind w:left="432"/>
              <w:rPr>
                <w:sz w:val="36"/>
              </w:rPr>
            </w:pPr>
            <w:r w:rsidRPr="00266DE7">
              <w:rPr>
                <w:sz w:val="36"/>
              </w:rPr>
              <w:sym w:font="Wingdings 2" w:char="F0A3"/>
            </w:r>
          </w:p>
        </w:tc>
        <w:tc>
          <w:tcPr>
            <w:tcW w:w="620" w:type="pct"/>
            <w:gridSpan w:val="7"/>
            <w:vAlign w:val="bottom"/>
          </w:tcPr>
          <w:p w14:paraId="173DDEE8" w14:textId="2BF8552A" w:rsidR="008A2606" w:rsidRDefault="008A2606" w:rsidP="008A2606">
            <w:r>
              <w:t>Day of set-up:</w:t>
            </w:r>
          </w:p>
        </w:tc>
        <w:tc>
          <w:tcPr>
            <w:tcW w:w="1621" w:type="pct"/>
            <w:gridSpan w:val="4"/>
            <w:tcBorders>
              <w:top w:val="single" w:sz="4" w:space="0" w:color="auto"/>
              <w:bottom w:val="single" w:sz="4" w:space="0" w:color="auto"/>
            </w:tcBorders>
            <w:vAlign w:val="bottom"/>
          </w:tcPr>
          <w:p w14:paraId="3B9D1E48" w14:textId="77777777" w:rsidR="008A2606" w:rsidRDefault="008A2606" w:rsidP="008A2606">
            <w:pPr>
              <w:spacing w:before="120"/>
            </w:pPr>
          </w:p>
        </w:tc>
      </w:tr>
      <w:tr w:rsidR="008A2606" w14:paraId="3E15FBFE" w14:textId="77777777" w:rsidTr="00D36130">
        <w:trPr>
          <w:gridBefore w:val="1"/>
          <w:gridAfter w:val="1"/>
          <w:wBefore w:w="29" w:type="pct"/>
          <w:wAfter w:w="2426" w:type="pct"/>
        </w:trPr>
        <w:tc>
          <w:tcPr>
            <w:tcW w:w="287" w:type="pct"/>
            <w:gridSpan w:val="2"/>
          </w:tcPr>
          <w:p w14:paraId="49ECF9F5" w14:textId="5429C61F" w:rsidR="008A2606" w:rsidRPr="00346DE2" w:rsidRDefault="008A2606" w:rsidP="008A2606">
            <w:pPr>
              <w:spacing w:before="120"/>
              <w:ind w:left="432"/>
              <w:rPr>
                <w:sz w:val="36"/>
              </w:rPr>
            </w:pPr>
            <w:r w:rsidRPr="00266DE7">
              <w:rPr>
                <w:sz w:val="36"/>
              </w:rPr>
              <w:sym w:font="Wingdings 2" w:char="F0A3"/>
            </w:r>
          </w:p>
        </w:tc>
        <w:sdt>
          <w:sdtPr>
            <w:id w:val="-359660706"/>
            <w:placeholder>
              <w:docPart w:val="BC898FC0852744F28C80870AC493344D"/>
            </w:placeholder>
            <w:temporary/>
            <w:showingPlcHdr/>
            <w15:appearance w15:val="hidden"/>
          </w:sdtPr>
          <w:sdtEndPr/>
          <w:sdtContent>
            <w:tc>
              <w:tcPr>
                <w:tcW w:w="286" w:type="pct"/>
                <w:vAlign w:val="bottom"/>
              </w:tcPr>
              <w:p w14:paraId="233E174E" w14:textId="332B82FC" w:rsidR="008A2606" w:rsidRDefault="008A2606" w:rsidP="008A2606">
                <w:r w:rsidRPr="00A700A8">
                  <w:t>Other:</w:t>
                </w:r>
              </w:p>
            </w:tc>
          </w:sdtContent>
        </w:sdt>
        <w:tc>
          <w:tcPr>
            <w:tcW w:w="1972" w:type="pct"/>
            <w:gridSpan w:val="11"/>
            <w:tcBorders>
              <w:bottom w:val="single" w:sz="4" w:space="0" w:color="auto"/>
            </w:tcBorders>
            <w:vAlign w:val="bottom"/>
          </w:tcPr>
          <w:p w14:paraId="2010C303" w14:textId="77777777" w:rsidR="008A2606" w:rsidRDefault="008A2606" w:rsidP="008A2606">
            <w:pPr>
              <w:spacing w:before="120"/>
            </w:pPr>
          </w:p>
        </w:tc>
      </w:tr>
      <w:tr w:rsidR="008A2606" w14:paraId="30BBFE54" w14:textId="77777777" w:rsidTr="00D36130">
        <w:trPr>
          <w:gridBefore w:val="1"/>
          <w:gridAfter w:val="1"/>
          <w:wBefore w:w="29" w:type="pct"/>
          <w:wAfter w:w="2426" w:type="pct"/>
        </w:trPr>
        <w:tc>
          <w:tcPr>
            <w:tcW w:w="287" w:type="pct"/>
            <w:gridSpan w:val="2"/>
          </w:tcPr>
          <w:p w14:paraId="6C711810" w14:textId="2BF458F6" w:rsidR="008A2606" w:rsidRPr="00346DE2" w:rsidRDefault="008A2606" w:rsidP="008A2606">
            <w:pPr>
              <w:spacing w:before="120"/>
              <w:ind w:left="432"/>
              <w:rPr>
                <w:sz w:val="36"/>
              </w:rPr>
            </w:pPr>
            <w:r w:rsidRPr="00266DE7">
              <w:rPr>
                <w:sz w:val="36"/>
              </w:rPr>
              <w:sym w:font="Wingdings 2" w:char="F0A3"/>
            </w:r>
          </w:p>
        </w:tc>
        <w:sdt>
          <w:sdtPr>
            <w:id w:val="2047413624"/>
            <w:placeholder>
              <w:docPart w:val="F1B9E00FA73A43819FABC32B1AB6273F"/>
            </w:placeholder>
            <w:temporary/>
            <w:showingPlcHdr/>
            <w15:appearance w15:val="hidden"/>
          </w:sdtPr>
          <w:sdtEndPr/>
          <w:sdtContent>
            <w:tc>
              <w:tcPr>
                <w:tcW w:w="286" w:type="pct"/>
                <w:vAlign w:val="bottom"/>
              </w:tcPr>
              <w:p w14:paraId="49B50104" w14:textId="6ADAB00C" w:rsidR="008A2606" w:rsidRDefault="008A2606" w:rsidP="008A2606">
                <w:r w:rsidRPr="00A700A8">
                  <w:t>Other:</w:t>
                </w:r>
              </w:p>
            </w:tc>
          </w:sdtContent>
        </w:sdt>
        <w:tc>
          <w:tcPr>
            <w:tcW w:w="1972" w:type="pct"/>
            <w:gridSpan w:val="11"/>
            <w:tcBorders>
              <w:top w:val="single" w:sz="4" w:space="0" w:color="auto"/>
              <w:bottom w:val="single" w:sz="4" w:space="0" w:color="auto"/>
            </w:tcBorders>
            <w:vAlign w:val="bottom"/>
          </w:tcPr>
          <w:p w14:paraId="3FF4E32D" w14:textId="77777777" w:rsidR="008A2606" w:rsidRDefault="008A2606" w:rsidP="008A2606">
            <w:pPr>
              <w:spacing w:before="120"/>
            </w:pPr>
          </w:p>
        </w:tc>
      </w:tr>
    </w:tbl>
    <w:p w14:paraId="27698B05" w14:textId="150270B3" w:rsidR="00917EF6" w:rsidRDefault="00917EF6" w:rsidP="00E677FE">
      <w:pPr>
        <w:spacing w:after="0"/>
        <w:rPr>
          <w:sz w:val="16"/>
          <w:szCs w:val="16"/>
        </w:rPr>
      </w:pPr>
    </w:p>
    <w:p w14:paraId="19AA2CB1" w14:textId="3081357A" w:rsidR="00CD4931" w:rsidRDefault="00CD4931" w:rsidP="00E677FE">
      <w:pPr>
        <w:spacing w:after="0"/>
        <w:rPr>
          <w:sz w:val="16"/>
          <w:szCs w:val="16"/>
        </w:rPr>
      </w:pPr>
    </w:p>
    <w:tbl>
      <w:tblPr>
        <w:tblStyle w:val="TableGrid"/>
        <w:tblW w:w="57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84"/>
        <w:gridCol w:w="1222"/>
        <w:gridCol w:w="181"/>
        <w:gridCol w:w="7186"/>
        <w:gridCol w:w="148"/>
        <w:gridCol w:w="800"/>
      </w:tblGrid>
      <w:tr w:rsidR="00CD4931" w:rsidRPr="00CD4931" w14:paraId="31B48047" w14:textId="77777777" w:rsidTr="006954AB">
        <w:tc>
          <w:tcPr>
            <w:tcW w:w="5000" w:type="pct"/>
            <w:gridSpan w:val="7"/>
            <w:vAlign w:val="bottom"/>
          </w:tcPr>
          <w:p w14:paraId="06FCF7A1" w14:textId="7DB8A17B" w:rsidR="00CD4931" w:rsidRPr="00CD4931" w:rsidRDefault="00CD4931" w:rsidP="00484AAE">
            <w:pPr>
              <w:spacing w:before="240"/>
              <w:rPr>
                <w:b/>
                <w:bCs/>
              </w:rPr>
            </w:pPr>
            <w:bookmarkStart w:id="9" w:name="_Hlk116291167"/>
            <w:r>
              <w:rPr>
                <w:b/>
                <w:bCs/>
              </w:rPr>
              <w:t>Media Materials/Items</w:t>
            </w:r>
            <w:r w:rsidRPr="00CD4931">
              <w:rPr>
                <w:b/>
                <w:bCs/>
              </w:rPr>
              <w:t>:</w:t>
            </w:r>
          </w:p>
        </w:tc>
      </w:tr>
      <w:tr w:rsidR="00CD4931" w14:paraId="418C96C2" w14:textId="77777777" w:rsidTr="006954AB">
        <w:tc>
          <w:tcPr>
            <w:tcW w:w="502" w:type="pct"/>
          </w:tcPr>
          <w:p w14:paraId="74AA04BF" w14:textId="77777777" w:rsidR="00CD4931" w:rsidRPr="00346DE2" w:rsidRDefault="00CD4931" w:rsidP="00484AAE">
            <w:pPr>
              <w:spacing w:before="120"/>
              <w:ind w:left="432"/>
              <w:rPr>
                <w:sz w:val="36"/>
              </w:rPr>
            </w:pPr>
            <w:bookmarkStart w:id="10" w:name="_Hlk116291014"/>
            <w:bookmarkStart w:id="11" w:name="_Hlk116291932"/>
            <w:r w:rsidRPr="00266DE7">
              <w:rPr>
                <w:sz w:val="36"/>
              </w:rPr>
              <w:sym w:font="Wingdings 2" w:char="F0A3"/>
            </w:r>
          </w:p>
        </w:tc>
        <w:tc>
          <w:tcPr>
            <w:tcW w:w="4498" w:type="pct"/>
            <w:gridSpan w:val="6"/>
            <w:vAlign w:val="bottom"/>
          </w:tcPr>
          <w:p w14:paraId="3985153D" w14:textId="6669A522" w:rsidR="00CD4931" w:rsidRDefault="00B80D32" w:rsidP="00484AAE">
            <w:r>
              <w:t>Printed Materials</w:t>
            </w:r>
          </w:p>
        </w:tc>
      </w:tr>
      <w:tr w:rsidR="00944AB2" w14:paraId="35D334E6" w14:textId="77777777" w:rsidTr="006954AB">
        <w:tc>
          <w:tcPr>
            <w:tcW w:w="502" w:type="pct"/>
          </w:tcPr>
          <w:p w14:paraId="07ED0678" w14:textId="77777777" w:rsidR="00944AB2" w:rsidRPr="00346DE2" w:rsidRDefault="00944AB2" w:rsidP="00484AAE">
            <w:pPr>
              <w:spacing w:before="120"/>
              <w:ind w:left="432"/>
              <w:rPr>
                <w:sz w:val="36"/>
              </w:rPr>
            </w:pPr>
            <w:bookmarkStart w:id="12" w:name="_Hlk116290505"/>
            <w:bookmarkEnd w:id="10"/>
            <w:r w:rsidRPr="00266DE7">
              <w:rPr>
                <w:sz w:val="36"/>
              </w:rPr>
              <w:sym w:font="Wingdings 2" w:char="F0A3"/>
            </w:r>
          </w:p>
        </w:tc>
        <w:tc>
          <w:tcPr>
            <w:tcW w:w="4498" w:type="pct"/>
            <w:gridSpan w:val="6"/>
            <w:vAlign w:val="bottom"/>
          </w:tcPr>
          <w:p w14:paraId="2B1DEB28" w14:textId="2F3DC4DF" w:rsidR="00944AB2" w:rsidRDefault="00944AB2" w:rsidP="00484AAE">
            <w:r>
              <w:t>Signage</w:t>
            </w:r>
          </w:p>
        </w:tc>
      </w:tr>
      <w:tr w:rsidR="00CD4931" w14:paraId="0BD3FE42" w14:textId="77777777" w:rsidTr="006954AB">
        <w:tc>
          <w:tcPr>
            <w:tcW w:w="502" w:type="pct"/>
          </w:tcPr>
          <w:p w14:paraId="3EFE931C" w14:textId="77777777" w:rsidR="00CD4931" w:rsidRPr="00346DE2" w:rsidRDefault="00CD4931" w:rsidP="00484AAE">
            <w:pPr>
              <w:spacing w:before="120"/>
              <w:ind w:left="432"/>
              <w:rPr>
                <w:sz w:val="36"/>
              </w:rPr>
            </w:pPr>
            <w:bookmarkStart w:id="13" w:name="_Hlk116293917"/>
            <w:r w:rsidRPr="00266DE7">
              <w:rPr>
                <w:sz w:val="36"/>
              </w:rPr>
              <w:sym w:font="Wingdings 2" w:char="F0A3"/>
            </w:r>
          </w:p>
        </w:tc>
        <w:tc>
          <w:tcPr>
            <w:tcW w:w="4498" w:type="pct"/>
            <w:gridSpan w:val="6"/>
            <w:vAlign w:val="bottom"/>
          </w:tcPr>
          <w:p w14:paraId="176A06B0" w14:textId="684D2783" w:rsidR="0092096D" w:rsidRDefault="00CD4931" w:rsidP="00484AAE">
            <w:r>
              <w:t xml:space="preserve">Emails </w:t>
            </w:r>
          </w:p>
          <w:tbl>
            <w:tblPr>
              <w:tblStyle w:val="TableGrid"/>
              <w:tblW w:w="8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337"/>
              <w:gridCol w:w="7330"/>
            </w:tblGrid>
            <w:tr w:rsidR="006954AB" w14:paraId="3D81E872" w14:textId="77777777" w:rsidTr="006954AB">
              <w:tc>
                <w:tcPr>
                  <w:tcW w:w="425" w:type="pct"/>
                </w:tcPr>
                <w:p w14:paraId="60CABBFE" w14:textId="77777777" w:rsidR="006954AB" w:rsidRPr="00346DE2" w:rsidRDefault="006954AB" w:rsidP="0092096D">
                  <w:pPr>
                    <w:spacing w:before="120"/>
                    <w:ind w:left="176"/>
                    <w:rPr>
                      <w:sz w:val="36"/>
                    </w:rPr>
                  </w:pPr>
                  <w:bookmarkStart w:id="14" w:name="_Hlk116293724"/>
                  <w:bookmarkStart w:id="15" w:name="_Hlk116293875"/>
                  <w:r w:rsidRPr="00266DE7">
                    <w:rPr>
                      <w:sz w:val="36"/>
                    </w:rPr>
                    <w:sym w:font="Wingdings 2" w:char="F0A3"/>
                  </w:r>
                </w:p>
              </w:tc>
              <w:tc>
                <w:tcPr>
                  <w:tcW w:w="4575" w:type="pct"/>
                  <w:gridSpan w:val="2"/>
                  <w:vAlign w:val="bottom"/>
                </w:tcPr>
                <w:tbl>
                  <w:tblPr>
                    <w:tblStyle w:val="TableGrid"/>
                    <w:tblW w:w="7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2173"/>
                    <w:gridCol w:w="831"/>
                    <w:gridCol w:w="3314"/>
                  </w:tblGrid>
                  <w:tr w:rsidR="006954AB" w:rsidRPr="00846B76" w14:paraId="67A432F6" w14:textId="77777777" w:rsidTr="006954AB">
                    <w:tc>
                      <w:tcPr>
                        <w:tcW w:w="760" w:type="pct"/>
                        <w:vAlign w:val="bottom"/>
                      </w:tcPr>
                      <w:p w14:paraId="748885D8" w14:textId="2336700A" w:rsidR="006954AB" w:rsidRPr="006954AB" w:rsidRDefault="006954AB" w:rsidP="006954AB">
                        <w:r w:rsidRPr="006954AB">
                          <w:t>Subject:</w:t>
                        </w:r>
                      </w:p>
                    </w:tc>
                    <w:tc>
                      <w:tcPr>
                        <w:tcW w:w="1642" w:type="pct"/>
                        <w:tcBorders>
                          <w:bottom w:val="single" w:sz="4" w:space="0" w:color="auto"/>
                        </w:tcBorders>
                        <w:vAlign w:val="bottom"/>
                      </w:tcPr>
                      <w:p w14:paraId="348397B2" w14:textId="77777777" w:rsidR="006954AB" w:rsidRPr="00846B76" w:rsidRDefault="006954AB" w:rsidP="006954AB">
                        <w:pPr>
                          <w:spacing w:before="240"/>
                        </w:pPr>
                      </w:p>
                    </w:tc>
                    <w:tc>
                      <w:tcPr>
                        <w:tcW w:w="191" w:type="pct"/>
                        <w:vAlign w:val="bottom"/>
                      </w:tcPr>
                      <w:p w14:paraId="4C3326E5" w14:textId="77777777" w:rsidR="006954AB" w:rsidRDefault="006954AB" w:rsidP="006954AB">
                        <w:pPr>
                          <w:rPr>
                            <w:b/>
                            <w:bCs/>
                          </w:rPr>
                        </w:pPr>
                        <w:r>
                          <w:rPr>
                            <w:b/>
                            <w:bCs/>
                          </w:rPr>
                          <w:t xml:space="preserve"> </w:t>
                        </w:r>
                      </w:p>
                      <w:p w14:paraId="375F549E" w14:textId="1F92308F" w:rsidR="006954AB" w:rsidRPr="006954AB" w:rsidRDefault="006954AB" w:rsidP="006954AB">
                        <w:r w:rsidRPr="006954AB">
                          <w:t>Date:</w:t>
                        </w:r>
                      </w:p>
                    </w:tc>
                    <w:tc>
                      <w:tcPr>
                        <w:tcW w:w="2407" w:type="pct"/>
                        <w:tcBorders>
                          <w:bottom w:val="single" w:sz="4" w:space="0" w:color="auto"/>
                        </w:tcBorders>
                        <w:vAlign w:val="bottom"/>
                      </w:tcPr>
                      <w:p w14:paraId="5F3DF9C7" w14:textId="77777777" w:rsidR="006954AB" w:rsidRPr="00846B76" w:rsidRDefault="006954AB" w:rsidP="006954AB">
                        <w:pPr>
                          <w:spacing w:before="240"/>
                          <w:ind w:left="-650"/>
                        </w:pPr>
                      </w:p>
                    </w:tc>
                  </w:tr>
                </w:tbl>
                <w:p w14:paraId="5C9AE64C" w14:textId="78B5E113" w:rsidR="006954AB" w:rsidRDefault="006954AB" w:rsidP="0092096D">
                  <w:pPr>
                    <w:ind w:left="176"/>
                  </w:pPr>
                </w:p>
              </w:tc>
            </w:tr>
            <w:bookmarkEnd w:id="14"/>
            <w:tr w:rsidR="006954AB" w14:paraId="7BF99DA4" w14:textId="77777777" w:rsidTr="00484AAE">
              <w:tc>
                <w:tcPr>
                  <w:tcW w:w="425" w:type="pct"/>
                </w:tcPr>
                <w:p w14:paraId="13311360" w14:textId="77777777" w:rsidR="006954AB" w:rsidRPr="00346DE2" w:rsidRDefault="006954AB" w:rsidP="00484AAE">
                  <w:pPr>
                    <w:spacing w:before="120"/>
                    <w:ind w:left="176"/>
                    <w:rPr>
                      <w:sz w:val="36"/>
                    </w:rPr>
                  </w:pPr>
                  <w:r w:rsidRPr="00266DE7">
                    <w:rPr>
                      <w:sz w:val="36"/>
                    </w:rPr>
                    <w:sym w:font="Wingdings 2" w:char="F0A3"/>
                  </w:r>
                </w:p>
              </w:tc>
              <w:tc>
                <w:tcPr>
                  <w:tcW w:w="4575" w:type="pct"/>
                  <w:gridSpan w:val="2"/>
                  <w:vAlign w:val="bottom"/>
                </w:tcPr>
                <w:tbl>
                  <w:tblPr>
                    <w:tblStyle w:val="TableGrid"/>
                    <w:tblW w:w="7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2173"/>
                    <w:gridCol w:w="831"/>
                    <w:gridCol w:w="3314"/>
                  </w:tblGrid>
                  <w:tr w:rsidR="006954AB" w:rsidRPr="00846B76" w14:paraId="7DE00FBA" w14:textId="77777777" w:rsidTr="00484AAE">
                    <w:tc>
                      <w:tcPr>
                        <w:tcW w:w="760" w:type="pct"/>
                        <w:vAlign w:val="bottom"/>
                      </w:tcPr>
                      <w:p w14:paraId="5CC115DA" w14:textId="77777777" w:rsidR="006954AB" w:rsidRPr="006954AB" w:rsidRDefault="006954AB" w:rsidP="00484AAE">
                        <w:r w:rsidRPr="006954AB">
                          <w:t>Subject:</w:t>
                        </w:r>
                      </w:p>
                    </w:tc>
                    <w:tc>
                      <w:tcPr>
                        <w:tcW w:w="1642" w:type="pct"/>
                        <w:tcBorders>
                          <w:bottom w:val="single" w:sz="4" w:space="0" w:color="auto"/>
                        </w:tcBorders>
                        <w:vAlign w:val="bottom"/>
                      </w:tcPr>
                      <w:p w14:paraId="76702D13" w14:textId="77777777" w:rsidR="006954AB" w:rsidRPr="00846B76" w:rsidRDefault="006954AB" w:rsidP="00484AAE">
                        <w:pPr>
                          <w:spacing w:before="240"/>
                        </w:pPr>
                      </w:p>
                    </w:tc>
                    <w:tc>
                      <w:tcPr>
                        <w:tcW w:w="191" w:type="pct"/>
                        <w:vAlign w:val="bottom"/>
                      </w:tcPr>
                      <w:p w14:paraId="487E2CC9" w14:textId="77777777" w:rsidR="006954AB" w:rsidRDefault="006954AB" w:rsidP="00484AAE">
                        <w:pPr>
                          <w:rPr>
                            <w:b/>
                            <w:bCs/>
                          </w:rPr>
                        </w:pPr>
                        <w:r>
                          <w:rPr>
                            <w:b/>
                            <w:bCs/>
                          </w:rPr>
                          <w:t xml:space="preserve"> </w:t>
                        </w:r>
                      </w:p>
                      <w:p w14:paraId="2B88F0AA" w14:textId="77777777" w:rsidR="006954AB" w:rsidRPr="006954AB" w:rsidRDefault="006954AB" w:rsidP="00484AAE">
                        <w:r w:rsidRPr="006954AB">
                          <w:t>Date:</w:t>
                        </w:r>
                      </w:p>
                    </w:tc>
                    <w:tc>
                      <w:tcPr>
                        <w:tcW w:w="2407" w:type="pct"/>
                        <w:tcBorders>
                          <w:bottom w:val="single" w:sz="4" w:space="0" w:color="auto"/>
                        </w:tcBorders>
                        <w:vAlign w:val="bottom"/>
                      </w:tcPr>
                      <w:p w14:paraId="3F8574D6" w14:textId="77777777" w:rsidR="006954AB" w:rsidRPr="00846B76" w:rsidRDefault="006954AB" w:rsidP="00484AAE">
                        <w:pPr>
                          <w:spacing w:before="240"/>
                          <w:ind w:left="-650"/>
                        </w:pPr>
                      </w:p>
                    </w:tc>
                  </w:tr>
                </w:tbl>
                <w:p w14:paraId="17C8588B" w14:textId="77777777" w:rsidR="006954AB" w:rsidRDefault="006954AB" w:rsidP="00484AAE">
                  <w:pPr>
                    <w:ind w:left="176"/>
                  </w:pPr>
                </w:p>
              </w:tc>
            </w:tr>
            <w:tr w:rsidR="006954AB" w14:paraId="63D614D1" w14:textId="77777777" w:rsidTr="00484AAE">
              <w:tc>
                <w:tcPr>
                  <w:tcW w:w="425" w:type="pct"/>
                </w:tcPr>
                <w:p w14:paraId="284C3B4B" w14:textId="77777777" w:rsidR="006954AB" w:rsidRPr="00346DE2" w:rsidRDefault="006954AB" w:rsidP="00484AAE">
                  <w:pPr>
                    <w:spacing w:before="120"/>
                    <w:ind w:left="176"/>
                    <w:rPr>
                      <w:sz w:val="36"/>
                    </w:rPr>
                  </w:pPr>
                  <w:r w:rsidRPr="00266DE7">
                    <w:rPr>
                      <w:sz w:val="36"/>
                    </w:rPr>
                    <w:sym w:font="Wingdings 2" w:char="F0A3"/>
                  </w:r>
                </w:p>
              </w:tc>
              <w:tc>
                <w:tcPr>
                  <w:tcW w:w="4575" w:type="pct"/>
                  <w:gridSpan w:val="2"/>
                  <w:vAlign w:val="bottom"/>
                </w:tcPr>
                <w:tbl>
                  <w:tblPr>
                    <w:tblStyle w:val="TableGrid"/>
                    <w:tblW w:w="7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2173"/>
                    <w:gridCol w:w="831"/>
                    <w:gridCol w:w="3314"/>
                  </w:tblGrid>
                  <w:tr w:rsidR="006954AB" w:rsidRPr="00846B76" w14:paraId="59BDBB6F" w14:textId="77777777" w:rsidTr="00484AAE">
                    <w:tc>
                      <w:tcPr>
                        <w:tcW w:w="760" w:type="pct"/>
                        <w:vAlign w:val="bottom"/>
                      </w:tcPr>
                      <w:p w14:paraId="0F8B760E" w14:textId="77777777" w:rsidR="006954AB" w:rsidRPr="006954AB" w:rsidRDefault="006954AB" w:rsidP="00484AAE">
                        <w:r w:rsidRPr="006954AB">
                          <w:t>Subject:</w:t>
                        </w:r>
                      </w:p>
                    </w:tc>
                    <w:tc>
                      <w:tcPr>
                        <w:tcW w:w="1642" w:type="pct"/>
                        <w:tcBorders>
                          <w:bottom w:val="single" w:sz="4" w:space="0" w:color="auto"/>
                        </w:tcBorders>
                        <w:vAlign w:val="bottom"/>
                      </w:tcPr>
                      <w:p w14:paraId="743CA756" w14:textId="77777777" w:rsidR="006954AB" w:rsidRPr="00846B76" w:rsidRDefault="006954AB" w:rsidP="00484AAE">
                        <w:pPr>
                          <w:spacing w:before="240"/>
                        </w:pPr>
                      </w:p>
                    </w:tc>
                    <w:tc>
                      <w:tcPr>
                        <w:tcW w:w="191" w:type="pct"/>
                        <w:vAlign w:val="bottom"/>
                      </w:tcPr>
                      <w:p w14:paraId="55EC8D8B" w14:textId="77777777" w:rsidR="006954AB" w:rsidRDefault="006954AB" w:rsidP="00484AAE">
                        <w:pPr>
                          <w:rPr>
                            <w:b/>
                            <w:bCs/>
                          </w:rPr>
                        </w:pPr>
                        <w:r>
                          <w:rPr>
                            <w:b/>
                            <w:bCs/>
                          </w:rPr>
                          <w:t xml:space="preserve"> </w:t>
                        </w:r>
                      </w:p>
                      <w:p w14:paraId="6EFEFEB6" w14:textId="77777777" w:rsidR="006954AB" w:rsidRPr="006954AB" w:rsidRDefault="006954AB" w:rsidP="00484AAE">
                        <w:r w:rsidRPr="006954AB">
                          <w:t>Date:</w:t>
                        </w:r>
                      </w:p>
                    </w:tc>
                    <w:tc>
                      <w:tcPr>
                        <w:tcW w:w="2407" w:type="pct"/>
                        <w:tcBorders>
                          <w:bottom w:val="single" w:sz="4" w:space="0" w:color="auto"/>
                        </w:tcBorders>
                        <w:vAlign w:val="bottom"/>
                      </w:tcPr>
                      <w:p w14:paraId="477E7790" w14:textId="77777777" w:rsidR="006954AB" w:rsidRPr="00846B76" w:rsidRDefault="006954AB" w:rsidP="00484AAE">
                        <w:pPr>
                          <w:spacing w:before="240"/>
                          <w:ind w:left="-650"/>
                        </w:pPr>
                      </w:p>
                    </w:tc>
                  </w:tr>
                </w:tbl>
                <w:p w14:paraId="5ECC6F48" w14:textId="77777777" w:rsidR="006954AB" w:rsidRDefault="006954AB" w:rsidP="00484AAE">
                  <w:pPr>
                    <w:ind w:left="176"/>
                  </w:pPr>
                </w:p>
              </w:tc>
            </w:tr>
            <w:bookmarkEnd w:id="15"/>
            <w:tr w:rsidR="006954AB" w14:paraId="65FFC25E" w14:textId="77777777" w:rsidTr="00484AAE">
              <w:tc>
                <w:tcPr>
                  <w:tcW w:w="425" w:type="pct"/>
                </w:tcPr>
                <w:p w14:paraId="4B3C76EB" w14:textId="77777777" w:rsidR="006954AB" w:rsidRPr="00346DE2" w:rsidRDefault="006954AB" w:rsidP="00484AAE">
                  <w:pPr>
                    <w:spacing w:before="120"/>
                    <w:ind w:left="176"/>
                    <w:rPr>
                      <w:sz w:val="36"/>
                    </w:rPr>
                  </w:pPr>
                  <w:r w:rsidRPr="00266DE7">
                    <w:rPr>
                      <w:sz w:val="36"/>
                    </w:rPr>
                    <w:sym w:font="Wingdings 2" w:char="F0A3"/>
                  </w:r>
                </w:p>
              </w:tc>
              <w:tc>
                <w:tcPr>
                  <w:tcW w:w="4575" w:type="pct"/>
                  <w:gridSpan w:val="2"/>
                  <w:vAlign w:val="bottom"/>
                </w:tcPr>
                <w:tbl>
                  <w:tblPr>
                    <w:tblStyle w:val="TableGrid"/>
                    <w:tblW w:w="7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2173"/>
                    <w:gridCol w:w="831"/>
                    <w:gridCol w:w="3314"/>
                  </w:tblGrid>
                  <w:tr w:rsidR="006954AB" w:rsidRPr="00846B76" w14:paraId="2C15CB6B" w14:textId="77777777" w:rsidTr="00484AAE">
                    <w:tc>
                      <w:tcPr>
                        <w:tcW w:w="760" w:type="pct"/>
                        <w:vAlign w:val="bottom"/>
                      </w:tcPr>
                      <w:p w14:paraId="69AAFF8B" w14:textId="77777777" w:rsidR="006954AB" w:rsidRPr="006954AB" w:rsidRDefault="006954AB" w:rsidP="00484AAE">
                        <w:r w:rsidRPr="006954AB">
                          <w:t>Subject:</w:t>
                        </w:r>
                      </w:p>
                    </w:tc>
                    <w:tc>
                      <w:tcPr>
                        <w:tcW w:w="1642" w:type="pct"/>
                        <w:tcBorders>
                          <w:bottom w:val="single" w:sz="4" w:space="0" w:color="auto"/>
                        </w:tcBorders>
                        <w:vAlign w:val="bottom"/>
                      </w:tcPr>
                      <w:p w14:paraId="601A6018" w14:textId="77777777" w:rsidR="006954AB" w:rsidRPr="00846B76" w:rsidRDefault="006954AB" w:rsidP="00484AAE">
                        <w:pPr>
                          <w:spacing w:before="240"/>
                        </w:pPr>
                      </w:p>
                    </w:tc>
                    <w:tc>
                      <w:tcPr>
                        <w:tcW w:w="191" w:type="pct"/>
                        <w:vAlign w:val="bottom"/>
                      </w:tcPr>
                      <w:p w14:paraId="6EE5686F" w14:textId="77777777" w:rsidR="006954AB" w:rsidRDefault="006954AB" w:rsidP="00484AAE">
                        <w:pPr>
                          <w:rPr>
                            <w:b/>
                            <w:bCs/>
                          </w:rPr>
                        </w:pPr>
                        <w:r>
                          <w:rPr>
                            <w:b/>
                            <w:bCs/>
                          </w:rPr>
                          <w:t xml:space="preserve"> </w:t>
                        </w:r>
                      </w:p>
                      <w:p w14:paraId="71E463DB" w14:textId="77777777" w:rsidR="006954AB" w:rsidRPr="006954AB" w:rsidRDefault="006954AB" w:rsidP="00484AAE">
                        <w:r w:rsidRPr="006954AB">
                          <w:t>Date:</w:t>
                        </w:r>
                      </w:p>
                    </w:tc>
                    <w:tc>
                      <w:tcPr>
                        <w:tcW w:w="2407" w:type="pct"/>
                        <w:tcBorders>
                          <w:bottom w:val="single" w:sz="4" w:space="0" w:color="auto"/>
                        </w:tcBorders>
                        <w:vAlign w:val="bottom"/>
                      </w:tcPr>
                      <w:p w14:paraId="61D7BA5F" w14:textId="77777777" w:rsidR="006954AB" w:rsidRPr="00846B76" w:rsidRDefault="006954AB" w:rsidP="00484AAE">
                        <w:pPr>
                          <w:spacing w:before="240"/>
                          <w:ind w:left="-650"/>
                        </w:pPr>
                      </w:p>
                    </w:tc>
                  </w:tr>
                </w:tbl>
                <w:p w14:paraId="5B2999D7" w14:textId="77777777" w:rsidR="006954AB" w:rsidRDefault="006954AB" w:rsidP="00484AAE">
                  <w:pPr>
                    <w:ind w:left="176"/>
                  </w:pPr>
                </w:p>
              </w:tc>
            </w:tr>
            <w:tr w:rsidR="006954AB" w14:paraId="052C4064" w14:textId="77777777" w:rsidTr="006954AB">
              <w:trPr>
                <w:gridAfter w:val="1"/>
                <w:wAfter w:w="4374" w:type="pct"/>
              </w:trPr>
              <w:tc>
                <w:tcPr>
                  <w:tcW w:w="626" w:type="pct"/>
                  <w:gridSpan w:val="2"/>
                </w:tcPr>
                <w:p w14:paraId="3BBF3A67" w14:textId="32228D00" w:rsidR="006954AB" w:rsidRPr="00346DE2" w:rsidRDefault="006954AB" w:rsidP="006954AB">
                  <w:pPr>
                    <w:spacing w:before="120"/>
                    <w:rPr>
                      <w:sz w:val="36"/>
                    </w:rPr>
                  </w:pPr>
                </w:p>
              </w:tc>
            </w:tr>
          </w:tbl>
          <w:p w14:paraId="475E684C" w14:textId="5AF8D757" w:rsidR="00CD4931" w:rsidRDefault="00CD4931" w:rsidP="00484AAE"/>
        </w:tc>
      </w:tr>
      <w:tr w:rsidR="00CD4931" w14:paraId="17F417A8" w14:textId="77777777" w:rsidTr="006954AB">
        <w:tc>
          <w:tcPr>
            <w:tcW w:w="502" w:type="pct"/>
          </w:tcPr>
          <w:p w14:paraId="5029FC93" w14:textId="77777777" w:rsidR="00CD4931" w:rsidRPr="00346DE2" w:rsidRDefault="00CD4931" w:rsidP="00484AAE">
            <w:pPr>
              <w:spacing w:before="120"/>
              <w:ind w:left="432"/>
              <w:rPr>
                <w:sz w:val="36"/>
              </w:rPr>
            </w:pPr>
            <w:bookmarkStart w:id="16" w:name="_Hlk116290604"/>
            <w:bookmarkEnd w:id="11"/>
            <w:bookmarkEnd w:id="13"/>
            <w:bookmarkEnd w:id="12"/>
            <w:r w:rsidRPr="00266DE7">
              <w:rPr>
                <w:sz w:val="36"/>
              </w:rPr>
              <w:lastRenderedPageBreak/>
              <w:sym w:font="Wingdings 2" w:char="F0A3"/>
            </w:r>
          </w:p>
        </w:tc>
        <w:tc>
          <w:tcPr>
            <w:tcW w:w="4498" w:type="pct"/>
            <w:gridSpan w:val="6"/>
            <w:vAlign w:val="bottom"/>
          </w:tcPr>
          <w:p w14:paraId="75CB6BD1" w14:textId="0F435AC7" w:rsidR="00CD4931" w:rsidRDefault="00B80D32" w:rsidP="00484AAE">
            <w:r>
              <w:t>Media</w:t>
            </w:r>
            <w:r w:rsidR="00944AB2">
              <w:t xml:space="preserve"> post</w:t>
            </w:r>
          </w:p>
        </w:tc>
      </w:tr>
      <w:tr w:rsidR="006954AB" w14:paraId="5F37864D" w14:textId="77777777" w:rsidTr="006954AB">
        <w:trPr>
          <w:gridAfter w:val="2"/>
          <w:wAfter w:w="443" w:type="pct"/>
        </w:trPr>
        <w:tc>
          <w:tcPr>
            <w:tcW w:w="4557" w:type="pct"/>
            <w:gridSpan w:val="5"/>
            <w:vAlign w:val="bottom"/>
          </w:tcPr>
          <w:p w14:paraId="6C5D26EE" w14:textId="77777777" w:rsidR="006954AB" w:rsidRDefault="006954AB" w:rsidP="00484AAE">
            <w:pPr>
              <w:ind w:left="1326"/>
            </w:pPr>
            <w:bookmarkStart w:id="17" w:name="_Hlk116290786"/>
          </w:p>
          <w:tbl>
            <w:tblPr>
              <w:tblStyle w:val="TableGrid"/>
              <w:tblW w:w="9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3"/>
              <w:gridCol w:w="7667"/>
            </w:tblGrid>
            <w:tr w:rsidR="006954AB" w14:paraId="5956DC59" w14:textId="77777777" w:rsidTr="00484AAE">
              <w:tc>
                <w:tcPr>
                  <w:tcW w:w="977" w:type="pct"/>
                </w:tcPr>
                <w:p w14:paraId="4CAB75AA" w14:textId="77777777" w:rsidR="006954AB" w:rsidRPr="00346DE2" w:rsidRDefault="006954AB" w:rsidP="00484AAE">
                  <w:pPr>
                    <w:spacing w:before="120"/>
                    <w:ind w:left="1326" w:right="-298"/>
                    <w:rPr>
                      <w:sz w:val="36"/>
                    </w:rPr>
                  </w:pPr>
                  <w:r w:rsidRPr="00266DE7">
                    <w:rPr>
                      <w:sz w:val="36"/>
                    </w:rPr>
                    <w:sym w:font="Wingdings 2" w:char="F0A3"/>
                  </w:r>
                </w:p>
              </w:tc>
              <w:tc>
                <w:tcPr>
                  <w:tcW w:w="4023" w:type="pct"/>
                  <w:vAlign w:val="bottom"/>
                </w:tcPr>
                <w:tbl>
                  <w:tblPr>
                    <w:tblStyle w:val="TableGrid"/>
                    <w:tblW w:w="7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1"/>
                    <w:gridCol w:w="2095"/>
                    <w:gridCol w:w="909"/>
                    <w:gridCol w:w="3236"/>
                  </w:tblGrid>
                  <w:tr w:rsidR="006954AB" w:rsidRPr="00846B76" w14:paraId="30162D94" w14:textId="77777777" w:rsidTr="00484AAE">
                    <w:tc>
                      <w:tcPr>
                        <w:tcW w:w="760" w:type="pct"/>
                        <w:vAlign w:val="bottom"/>
                      </w:tcPr>
                      <w:p w14:paraId="68CDE8AD" w14:textId="77777777" w:rsidR="006954AB" w:rsidRPr="006954AB" w:rsidRDefault="006954AB" w:rsidP="00484AAE">
                        <w:pPr>
                          <w:ind w:left="78" w:right="-298"/>
                        </w:pPr>
                        <w:r w:rsidRPr="006954AB">
                          <w:t>Subject:</w:t>
                        </w:r>
                      </w:p>
                    </w:tc>
                    <w:tc>
                      <w:tcPr>
                        <w:tcW w:w="1642" w:type="pct"/>
                        <w:tcBorders>
                          <w:bottom w:val="single" w:sz="4" w:space="0" w:color="auto"/>
                        </w:tcBorders>
                        <w:vAlign w:val="bottom"/>
                      </w:tcPr>
                      <w:p w14:paraId="3E642098" w14:textId="77777777" w:rsidR="006954AB" w:rsidRPr="00846B76" w:rsidRDefault="006954AB" w:rsidP="00484AAE">
                        <w:pPr>
                          <w:spacing w:before="240"/>
                          <w:ind w:left="78" w:right="-298"/>
                        </w:pPr>
                      </w:p>
                    </w:tc>
                    <w:tc>
                      <w:tcPr>
                        <w:tcW w:w="191" w:type="pct"/>
                        <w:vAlign w:val="bottom"/>
                      </w:tcPr>
                      <w:p w14:paraId="224348B4" w14:textId="77777777" w:rsidR="006954AB" w:rsidRDefault="006954AB" w:rsidP="00484AAE">
                        <w:pPr>
                          <w:ind w:left="78" w:right="-298"/>
                          <w:rPr>
                            <w:b/>
                            <w:bCs/>
                          </w:rPr>
                        </w:pPr>
                        <w:r>
                          <w:rPr>
                            <w:b/>
                            <w:bCs/>
                          </w:rPr>
                          <w:t xml:space="preserve"> </w:t>
                        </w:r>
                      </w:p>
                      <w:p w14:paraId="0A48E0EF" w14:textId="77777777" w:rsidR="006954AB" w:rsidRPr="006954AB" w:rsidRDefault="006954AB" w:rsidP="00484AAE">
                        <w:pPr>
                          <w:ind w:left="78" w:right="-298"/>
                        </w:pPr>
                        <w:r w:rsidRPr="006954AB">
                          <w:t>Date:</w:t>
                        </w:r>
                      </w:p>
                    </w:tc>
                    <w:tc>
                      <w:tcPr>
                        <w:tcW w:w="2407" w:type="pct"/>
                        <w:tcBorders>
                          <w:bottom w:val="single" w:sz="4" w:space="0" w:color="auto"/>
                        </w:tcBorders>
                        <w:vAlign w:val="bottom"/>
                      </w:tcPr>
                      <w:p w14:paraId="28E9E580" w14:textId="77777777" w:rsidR="006954AB" w:rsidRPr="00846B76" w:rsidRDefault="006954AB" w:rsidP="00484AAE">
                        <w:pPr>
                          <w:spacing w:before="240"/>
                          <w:ind w:left="78" w:right="-298"/>
                        </w:pPr>
                      </w:p>
                    </w:tc>
                  </w:tr>
                </w:tbl>
                <w:p w14:paraId="5DDF4494" w14:textId="77777777" w:rsidR="006954AB" w:rsidRDefault="006954AB" w:rsidP="00484AAE">
                  <w:pPr>
                    <w:ind w:left="78" w:right="-298"/>
                  </w:pPr>
                </w:p>
              </w:tc>
            </w:tr>
            <w:tr w:rsidR="006954AB" w14:paraId="4025634B" w14:textId="77777777" w:rsidTr="00484AAE">
              <w:tc>
                <w:tcPr>
                  <w:tcW w:w="977" w:type="pct"/>
                </w:tcPr>
                <w:p w14:paraId="74502276" w14:textId="77777777" w:rsidR="006954AB" w:rsidRPr="00346DE2" w:rsidRDefault="006954AB" w:rsidP="00484AAE">
                  <w:pPr>
                    <w:spacing w:before="120"/>
                    <w:ind w:left="1326" w:right="-298"/>
                    <w:rPr>
                      <w:sz w:val="36"/>
                    </w:rPr>
                  </w:pPr>
                  <w:r w:rsidRPr="00266DE7">
                    <w:rPr>
                      <w:sz w:val="36"/>
                    </w:rPr>
                    <w:sym w:font="Wingdings 2" w:char="F0A3"/>
                  </w:r>
                </w:p>
              </w:tc>
              <w:tc>
                <w:tcPr>
                  <w:tcW w:w="4023" w:type="pct"/>
                  <w:vAlign w:val="bottom"/>
                </w:tcPr>
                <w:tbl>
                  <w:tblPr>
                    <w:tblStyle w:val="TableGrid"/>
                    <w:tblW w:w="7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1"/>
                    <w:gridCol w:w="2095"/>
                    <w:gridCol w:w="909"/>
                    <w:gridCol w:w="3236"/>
                  </w:tblGrid>
                  <w:tr w:rsidR="006954AB" w:rsidRPr="00846B76" w14:paraId="41764441" w14:textId="77777777" w:rsidTr="00484AAE">
                    <w:tc>
                      <w:tcPr>
                        <w:tcW w:w="760" w:type="pct"/>
                        <w:vAlign w:val="bottom"/>
                      </w:tcPr>
                      <w:p w14:paraId="41470ACB" w14:textId="77777777" w:rsidR="006954AB" w:rsidRPr="006954AB" w:rsidRDefault="006954AB" w:rsidP="00484AAE">
                        <w:pPr>
                          <w:ind w:left="78" w:right="-298"/>
                        </w:pPr>
                        <w:r w:rsidRPr="006954AB">
                          <w:t>Subject:</w:t>
                        </w:r>
                      </w:p>
                    </w:tc>
                    <w:tc>
                      <w:tcPr>
                        <w:tcW w:w="1642" w:type="pct"/>
                        <w:tcBorders>
                          <w:bottom w:val="single" w:sz="4" w:space="0" w:color="auto"/>
                        </w:tcBorders>
                        <w:vAlign w:val="bottom"/>
                      </w:tcPr>
                      <w:p w14:paraId="5D75E663" w14:textId="77777777" w:rsidR="006954AB" w:rsidRPr="00846B76" w:rsidRDefault="006954AB" w:rsidP="00484AAE">
                        <w:pPr>
                          <w:spacing w:before="240"/>
                          <w:ind w:left="78" w:right="-298"/>
                        </w:pPr>
                      </w:p>
                    </w:tc>
                    <w:tc>
                      <w:tcPr>
                        <w:tcW w:w="191" w:type="pct"/>
                        <w:vAlign w:val="bottom"/>
                      </w:tcPr>
                      <w:p w14:paraId="0F14393D" w14:textId="77777777" w:rsidR="006954AB" w:rsidRDefault="006954AB" w:rsidP="00484AAE">
                        <w:pPr>
                          <w:ind w:left="78" w:right="-298"/>
                          <w:rPr>
                            <w:b/>
                            <w:bCs/>
                          </w:rPr>
                        </w:pPr>
                        <w:r>
                          <w:rPr>
                            <w:b/>
                            <w:bCs/>
                          </w:rPr>
                          <w:t xml:space="preserve"> </w:t>
                        </w:r>
                      </w:p>
                      <w:p w14:paraId="15E48166" w14:textId="77777777" w:rsidR="006954AB" w:rsidRPr="006954AB" w:rsidRDefault="006954AB" w:rsidP="00484AAE">
                        <w:pPr>
                          <w:ind w:left="78" w:right="-298"/>
                        </w:pPr>
                        <w:r w:rsidRPr="006954AB">
                          <w:t>Date:</w:t>
                        </w:r>
                      </w:p>
                    </w:tc>
                    <w:tc>
                      <w:tcPr>
                        <w:tcW w:w="2407" w:type="pct"/>
                        <w:tcBorders>
                          <w:bottom w:val="single" w:sz="4" w:space="0" w:color="auto"/>
                        </w:tcBorders>
                        <w:vAlign w:val="bottom"/>
                      </w:tcPr>
                      <w:p w14:paraId="7A44EE48" w14:textId="77777777" w:rsidR="006954AB" w:rsidRPr="00846B76" w:rsidRDefault="006954AB" w:rsidP="00484AAE">
                        <w:pPr>
                          <w:spacing w:before="240"/>
                          <w:ind w:left="78" w:right="-298"/>
                        </w:pPr>
                      </w:p>
                    </w:tc>
                  </w:tr>
                </w:tbl>
                <w:p w14:paraId="71255471" w14:textId="77777777" w:rsidR="006954AB" w:rsidRDefault="006954AB" w:rsidP="00484AAE">
                  <w:pPr>
                    <w:ind w:left="78" w:right="-298"/>
                  </w:pPr>
                </w:p>
              </w:tc>
            </w:tr>
            <w:tr w:rsidR="006954AB" w14:paraId="6E82403C" w14:textId="77777777" w:rsidTr="00484AAE">
              <w:tc>
                <w:tcPr>
                  <w:tcW w:w="977" w:type="pct"/>
                </w:tcPr>
                <w:p w14:paraId="755F11FA" w14:textId="77777777" w:rsidR="006954AB" w:rsidRPr="00346DE2" w:rsidRDefault="006954AB" w:rsidP="00484AAE">
                  <w:pPr>
                    <w:spacing w:before="120"/>
                    <w:ind w:left="1326" w:right="-298"/>
                    <w:rPr>
                      <w:sz w:val="36"/>
                    </w:rPr>
                  </w:pPr>
                  <w:r w:rsidRPr="00266DE7">
                    <w:rPr>
                      <w:sz w:val="36"/>
                    </w:rPr>
                    <w:sym w:font="Wingdings 2" w:char="F0A3"/>
                  </w:r>
                </w:p>
              </w:tc>
              <w:tc>
                <w:tcPr>
                  <w:tcW w:w="4023" w:type="pct"/>
                  <w:vAlign w:val="bottom"/>
                </w:tcPr>
                <w:tbl>
                  <w:tblPr>
                    <w:tblStyle w:val="TableGrid"/>
                    <w:tblW w:w="7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1"/>
                    <w:gridCol w:w="2095"/>
                    <w:gridCol w:w="909"/>
                    <w:gridCol w:w="3236"/>
                  </w:tblGrid>
                  <w:tr w:rsidR="006954AB" w:rsidRPr="00846B76" w14:paraId="462D3B46" w14:textId="77777777" w:rsidTr="00484AAE">
                    <w:tc>
                      <w:tcPr>
                        <w:tcW w:w="760" w:type="pct"/>
                        <w:vAlign w:val="bottom"/>
                      </w:tcPr>
                      <w:p w14:paraId="5B41ACF0" w14:textId="77777777" w:rsidR="006954AB" w:rsidRPr="006954AB" w:rsidRDefault="006954AB" w:rsidP="00484AAE">
                        <w:pPr>
                          <w:ind w:left="78" w:right="-298"/>
                        </w:pPr>
                        <w:r w:rsidRPr="006954AB">
                          <w:t>Subject:</w:t>
                        </w:r>
                      </w:p>
                    </w:tc>
                    <w:tc>
                      <w:tcPr>
                        <w:tcW w:w="1642" w:type="pct"/>
                        <w:tcBorders>
                          <w:bottom w:val="single" w:sz="4" w:space="0" w:color="auto"/>
                        </w:tcBorders>
                        <w:vAlign w:val="bottom"/>
                      </w:tcPr>
                      <w:p w14:paraId="01945C9E" w14:textId="77777777" w:rsidR="006954AB" w:rsidRPr="00846B76" w:rsidRDefault="006954AB" w:rsidP="00484AAE">
                        <w:pPr>
                          <w:spacing w:before="240"/>
                          <w:ind w:left="78" w:right="-298"/>
                        </w:pPr>
                      </w:p>
                    </w:tc>
                    <w:tc>
                      <w:tcPr>
                        <w:tcW w:w="191" w:type="pct"/>
                        <w:vAlign w:val="bottom"/>
                      </w:tcPr>
                      <w:p w14:paraId="33B1BC51" w14:textId="77777777" w:rsidR="006954AB" w:rsidRDefault="006954AB" w:rsidP="00484AAE">
                        <w:pPr>
                          <w:ind w:left="78" w:right="-298"/>
                          <w:rPr>
                            <w:b/>
                            <w:bCs/>
                          </w:rPr>
                        </w:pPr>
                        <w:r>
                          <w:rPr>
                            <w:b/>
                            <w:bCs/>
                          </w:rPr>
                          <w:t xml:space="preserve"> </w:t>
                        </w:r>
                      </w:p>
                      <w:p w14:paraId="44923BA1" w14:textId="77777777" w:rsidR="006954AB" w:rsidRPr="006954AB" w:rsidRDefault="006954AB" w:rsidP="00484AAE">
                        <w:pPr>
                          <w:ind w:left="78" w:right="-298"/>
                        </w:pPr>
                        <w:r w:rsidRPr="006954AB">
                          <w:t>Date:</w:t>
                        </w:r>
                      </w:p>
                    </w:tc>
                    <w:tc>
                      <w:tcPr>
                        <w:tcW w:w="2407" w:type="pct"/>
                        <w:tcBorders>
                          <w:bottom w:val="single" w:sz="4" w:space="0" w:color="auto"/>
                        </w:tcBorders>
                        <w:vAlign w:val="bottom"/>
                      </w:tcPr>
                      <w:p w14:paraId="39066A6A" w14:textId="77777777" w:rsidR="006954AB" w:rsidRPr="00846B76" w:rsidRDefault="006954AB" w:rsidP="00484AAE">
                        <w:pPr>
                          <w:spacing w:before="240"/>
                          <w:ind w:left="78" w:right="-298"/>
                        </w:pPr>
                      </w:p>
                    </w:tc>
                  </w:tr>
                </w:tbl>
                <w:p w14:paraId="5047D34E" w14:textId="77777777" w:rsidR="006954AB" w:rsidRDefault="006954AB" w:rsidP="00484AAE">
                  <w:pPr>
                    <w:ind w:left="78" w:right="-298"/>
                  </w:pPr>
                </w:p>
              </w:tc>
            </w:tr>
          </w:tbl>
          <w:p w14:paraId="15E72307" w14:textId="77777777" w:rsidR="006954AB" w:rsidRDefault="006954AB" w:rsidP="00484AAE">
            <w:pPr>
              <w:ind w:left="1326"/>
            </w:pPr>
          </w:p>
        </w:tc>
      </w:tr>
      <w:tr w:rsidR="00CD4931" w14:paraId="2B72DE32" w14:textId="77777777" w:rsidTr="006954AB">
        <w:tc>
          <w:tcPr>
            <w:tcW w:w="502" w:type="pct"/>
          </w:tcPr>
          <w:p w14:paraId="0A3C3CB6" w14:textId="77777777" w:rsidR="00CD4931" w:rsidRPr="00346DE2" w:rsidRDefault="00CD4931" w:rsidP="00484AAE">
            <w:pPr>
              <w:spacing w:before="120"/>
              <w:ind w:left="432"/>
              <w:rPr>
                <w:sz w:val="36"/>
              </w:rPr>
            </w:pPr>
            <w:r w:rsidRPr="00266DE7">
              <w:rPr>
                <w:sz w:val="36"/>
              </w:rPr>
              <w:sym w:font="Wingdings 2" w:char="F0A3"/>
            </w:r>
          </w:p>
        </w:tc>
        <w:tc>
          <w:tcPr>
            <w:tcW w:w="4498" w:type="pct"/>
            <w:gridSpan w:val="6"/>
            <w:vAlign w:val="bottom"/>
          </w:tcPr>
          <w:p w14:paraId="1F3E8431" w14:textId="50B701B6" w:rsidR="00944AB2" w:rsidRDefault="00944AB2" w:rsidP="00484AAE">
            <w:r>
              <w:t xml:space="preserve">Website </w:t>
            </w:r>
          </w:p>
          <w:tbl>
            <w:tblPr>
              <w:tblStyle w:val="TableGrid"/>
              <w:tblW w:w="8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7632"/>
            </w:tblGrid>
            <w:tr w:rsidR="00944AB2" w14:paraId="17BCAC54" w14:textId="37DA0AA0" w:rsidTr="00944AB2">
              <w:tc>
                <w:tcPr>
                  <w:tcW w:w="563" w:type="pct"/>
                </w:tcPr>
                <w:p w14:paraId="3C6221BE" w14:textId="77777777" w:rsidR="00944AB2" w:rsidRPr="00346DE2" w:rsidRDefault="00944AB2" w:rsidP="00A13731">
                  <w:pPr>
                    <w:spacing w:before="120"/>
                    <w:ind w:left="152"/>
                    <w:rPr>
                      <w:sz w:val="36"/>
                    </w:rPr>
                  </w:pPr>
                  <w:bookmarkStart w:id="18" w:name="_Hlk116290903"/>
                  <w:bookmarkStart w:id="19" w:name="_Hlk116291858"/>
                  <w:r w:rsidRPr="00266DE7">
                    <w:rPr>
                      <w:sz w:val="36"/>
                    </w:rPr>
                    <w:sym w:font="Wingdings 2" w:char="F0A3"/>
                  </w:r>
                </w:p>
              </w:tc>
              <w:tc>
                <w:tcPr>
                  <w:tcW w:w="4437" w:type="pct"/>
                  <w:vAlign w:val="bottom"/>
                </w:tcPr>
                <w:p w14:paraId="1BB55CFA" w14:textId="6F942151" w:rsidR="00944AB2" w:rsidRDefault="00944AB2" w:rsidP="00A13731">
                  <w:pPr>
                    <w:ind w:left="152"/>
                  </w:pPr>
                  <w:r>
                    <w:t>Calendar Event Created</w:t>
                  </w:r>
                </w:p>
              </w:tc>
            </w:tr>
            <w:bookmarkEnd w:id="18"/>
            <w:tr w:rsidR="00944AB2" w14:paraId="47CA087F" w14:textId="77777777" w:rsidTr="00944AB2">
              <w:tc>
                <w:tcPr>
                  <w:tcW w:w="563" w:type="pct"/>
                </w:tcPr>
                <w:p w14:paraId="35070D98" w14:textId="77777777" w:rsidR="00944AB2" w:rsidRPr="00346DE2" w:rsidRDefault="00944AB2" w:rsidP="00A13731">
                  <w:pPr>
                    <w:spacing w:before="120"/>
                    <w:ind w:left="152"/>
                    <w:rPr>
                      <w:sz w:val="36"/>
                    </w:rPr>
                  </w:pPr>
                  <w:r w:rsidRPr="00266DE7">
                    <w:rPr>
                      <w:sz w:val="36"/>
                    </w:rPr>
                    <w:sym w:font="Wingdings 2" w:char="F0A3"/>
                  </w:r>
                </w:p>
              </w:tc>
              <w:tc>
                <w:tcPr>
                  <w:tcW w:w="4437" w:type="pct"/>
                  <w:vAlign w:val="bottom"/>
                </w:tcPr>
                <w:p w14:paraId="6AA14467" w14:textId="481A741A" w:rsidR="00944AB2" w:rsidRDefault="00944AB2" w:rsidP="00A13731">
                  <w:pPr>
                    <w:ind w:left="152"/>
                  </w:pPr>
                  <w:r>
                    <w:t>Event page</w:t>
                  </w:r>
                </w:p>
              </w:tc>
            </w:tr>
            <w:tr w:rsidR="00944AB2" w14:paraId="5F4BB151" w14:textId="77777777" w:rsidTr="00484AAE">
              <w:tc>
                <w:tcPr>
                  <w:tcW w:w="523" w:type="pct"/>
                </w:tcPr>
                <w:p w14:paraId="6A27CA5D" w14:textId="77777777" w:rsidR="00944AB2" w:rsidRPr="00346DE2" w:rsidRDefault="00944AB2" w:rsidP="00A13731">
                  <w:pPr>
                    <w:spacing w:before="120"/>
                    <w:ind w:left="152"/>
                    <w:rPr>
                      <w:sz w:val="36"/>
                    </w:rPr>
                  </w:pPr>
                  <w:r w:rsidRPr="00266DE7">
                    <w:rPr>
                      <w:sz w:val="36"/>
                    </w:rPr>
                    <w:sym w:font="Wingdings 2" w:char="F0A3"/>
                  </w:r>
                </w:p>
              </w:tc>
              <w:tc>
                <w:tcPr>
                  <w:tcW w:w="4477" w:type="pct"/>
                  <w:vAlign w:val="bottom"/>
                </w:tcPr>
                <w:p w14:paraId="138B3A63" w14:textId="285DACAD" w:rsidR="00944AB2" w:rsidRDefault="00944AB2" w:rsidP="00A13731">
                  <w:pPr>
                    <w:ind w:left="152"/>
                  </w:pPr>
                  <w:r>
                    <w:t xml:space="preserve">Photos </w:t>
                  </w:r>
                </w:p>
              </w:tc>
            </w:tr>
            <w:bookmarkEnd w:id="19"/>
          </w:tbl>
          <w:p w14:paraId="43F1B9D4" w14:textId="1F085F58" w:rsidR="00CD4931" w:rsidRDefault="00CD4931" w:rsidP="00484AAE"/>
        </w:tc>
      </w:tr>
      <w:bookmarkEnd w:id="16"/>
      <w:bookmarkEnd w:id="17"/>
      <w:tr w:rsidR="00944AB2" w14:paraId="6B43D4DE" w14:textId="77777777" w:rsidTr="006954AB">
        <w:tc>
          <w:tcPr>
            <w:tcW w:w="502" w:type="pct"/>
          </w:tcPr>
          <w:p w14:paraId="19DF0433" w14:textId="70AA0EB9" w:rsidR="00944AB2" w:rsidRPr="00266DE7" w:rsidRDefault="00944AB2" w:rsidP="00944AB2">
            <w:pPr>
              <w:spacing w:before="120"/>
              <w:ind w:left="432"/>
              <w:rPr>
                <w:sz w:val="36"/>
              </w:rPr>
            </w:pPr>
            <w:r w:rsidRPr="00266DE7">
              <w:rPr>
                <w:sz w:val="36"/>
              </w:rPr>
              <w:sym w:font="Wingdings 2" w:char="F0A3"/>
            </w:r>
          </w:p>
        </w:tc>
        <w:tc>
          <w:tcPr>
            <w:tcW w:w="4498" w:type="pct"/>
            <w:gridSpan w:val="6"/>
            <w:vAlign w:val="bottom"/>
          </w:tcPr>
          <w:p w14:paraId="1BB0DE10" w14:textId="0D4A97FF" w:rsidR="00944AB2" w:rsidRDefault="00944AB2" w:rsidP="00944AB2">
            <w:r>
              <w:t>Power point for event</w:t>
            </w:r>
          </w:p>
        </w:tc>
      </w:tr>
      <w:tr w:rsidR="00944AB2" w14:paraId="7A153741" w14:textId="77777777" w:rsidTr="006954AB">
        <w:trPr>
          <w:gridAfter w:val="3"/>
          <w:wAfter w:w="3803" w:type="pct"/>
        </w:trPr>
        <w:tc>
          <w:tcPr>
            <w:tcW w:w="502" w:type="pct"/>
          </w:tcPr>
          <w:p w14:paraId="72200D27" w14:textId="68B8F801" w:rsidR="00944AB2" w:rsidRPr="00346DE2" w:rsidRDefault="00944AB2" w:rsidP="00944AB2">
            <w:pPr>
              <w:spacing w:before="120"/>
              <w:ind w:left="432"/>
              <w:rPr>
                <w:sz w:val="36"/>
              </w:rPr>
            </w:pPr>
            <w:bookmarkStart w:id="20" w:name="_Hlk116290688"/>
            <w:r w:rsidRPr="00266DE7">
              <w:rPr>
                <w:sz w:val="36"/>
              </w:rPr>
              <w:sym w:font="Wingdings 2" w:char="F0A3"/>
            </w:r>
          </w:p>
        </w:tc>
        <w:tc>
          <w:tcPr>
            <w:tcW w:w="695" w:type="pct"/>
            <w:gridSpan w:val="3"/>
            <w:vAlign w:val="bottom"/>
          </w:tcPr>
          <w:p w14:paraId="52A59830" w14:textId="71E4C4DB" w:rsidR="00944AB2" w:rsidRDefault="00944AB2" w:rsidP="00944AB2">
            <w:r>
              <w:t xml:space="preserve"> </w:t>
            </w:r>
            <w:sdt>
              <w:sdtPr>
                <w:id w:val="1532996658"/>
                <w:placeholder>
                  <w:docPart w:val="F977C775EB6E4ACB8D91A779EE0C166C"/>
                </w:placeholder>
                <w:temporary/>
                <w:showingPlcHdr/>
                <w15:appearance w15:val="hidden"/>
              </w:sdtPr>
              <w:sdtEndPr/>
              <w:sdtContent>
                <w:r w:rsidRPr="00A700A8">
                  <w:t>Other:</w:t>
                </w:r>
              </w:sdtContent>
            </w:sdt>
          </w:p>
        </w:tc>
      </w:tr>
      <w:tr w:rsidR="00944AB2" w14:paraId="2640CB29" w14:textId="77777777" w:rsidTr="00B80D32">
        <w:trPr>
          <w:gridAfter w:val="1"/>
          <w:wAfter w:w="373" w:type="pct"/>
        </w:trPr>
        <w:tc>
          <w:tcPr>
            <w:tcW w:w="541" w:type="pct"/>
            <w:gridSpan w:val="2"/>
          </w:tcPr>
          <w:p w14:paraId="06E54D58" w14:textId="77777777" w:rsidR="00944AB2" w:rsidRPr="00346DE2" w:rsidRDefault="00944AB2" w:rsidP="00484AAE">
            <w:pPr>
              <w:spacing w:before="120"/>
              <w:ind w:left="432"/>
              <w:rPr>
                <w:sz w:val="36"/>
              </w:rPr>
            </w:pPr>
            <w:r w:rsidRPr="00266DE7">
              <w:rPr>
                <w:sz w:val="36"/>
              </w:rPr>
              <w:sym w:font="Wingdings 2" w:char="F0A3"/>
            </w:r>
          </w:p>
        </w:tc>
        <w:sdt>
          <w:sdtPr>
            <w:id w:val="399415679"/>
            <w:placeholder>
              <w:docPart w:val="27D0E5B421BE42A8BC4AE1821561E045"/>
            </w:placeholder>
            <w:temporary/>
            <w:showingPlcHdr/>
            <w15:appearance w15:val="hidden"/>
          </w:sdtPr>
          <w:sdtEndPr/>
          <w:sdtContent>
            <w:tc>
              <w:tcPr>
                <w:tcW w:w="571" w:type="pct"/>
                <w:vAlign w:val="bottom"/>
              </w:tcPr>
              <w:p w14:paraId="25D4EF1B" w14:textId="77777777" w:rsidR="00944AB2" w:rsidRDefault="00944AB2" w:rsidP="00484AAE">
                <w:r w:rsidRPr="00A700A8">
                  <w:t>Other:</w:t>
                </w:r>
              </w:p>
            </w:tc>
          </w:sdtContent>
        </w:sdt>
        <w:tc>
          <w:tcPr>
            <w:tcW w:w="3514" w:type="pct"/>
            <w:gridSpan w:val="3"/>
            <w:tcBorders>
              <w:top w:val="single" w:sz="4" w:space="0" w:color="auto"/>
              <w:bottom w:val="single" w:sz="4" w:space="0" w:color="auto"/>
            </w:tcBorders>
            <w:vAlign w:val="bottom"/>
          </w:tcPr>
          <w:p w14:paraId="74E592E1" w14:textId="77777777" w:rsidR="00944AB2" w:rsidRDefault="00944AB2" w:rsidP="00484AAE">
            <w:pPr>
              <w:spacing w:before="120"/>
            </w:pPr>
          </w:p>
        </w:tc>
      </w:tr>
      <w:tr w:rsidR="00944AB2" w14:paraId="6DBAB63E" w14:textId="77777777" w:rsidTr="00B80D32">
        <w:trPr>
          <w:gridAfter w:val="1"/>
          <w:wAfter w:w="373" w:type="pct"/>
        </w:trPr>
        <w:tc>
          <w:tcPr>
            <w:tcW w:w="541" w:type="pct"/>
            <w:gridSpan w:val="2"/>
          </w:tcPr>
          <w:p w14:paraId="1EBE9C78" w14:textId="77777777" w:rsidR="00944AB2" w:rsidRPr="00346DE2" w:rsidRDefault="00944AB2" w:rsidP="00484AAE">
            <w:pPr>
              <w:spacing w:before="120"/>
              <w:ind w:left="432"/>
              <w:rPr>
                <w:sz w:val="36"/>
              </w:rPr>
            </w:pPr>
            <w:r w:rsidRPr="00266DE7">
              <w:rPr>
                <w:sz w:val="36"/>
              </w:rPr>
              <w:sym w:font="Wingdings 2" w:char="F0A3"/>
            </w:r>
          </w:p>
        </w:tc>
        <w:sdt>
          <w:sdtPr>
            <w:id w:val="20292297"/>
            <w:placeholder>
              <w:docPart w:val="CDEA0BF8DBBB493B8A62FBA91360F385"/>
            </w:placeholder>
            <w:temporary/>
            <w:showingPlcHdr/>
            <w15:appearance w15:val="hidden"/>
          </w:sdtPr>
          <w:sdtEndPr/>
          <w:sdtContent>
            <w:tc>
              <w:tcPr>
                <w:tcW w:w="571" w:type="pct"/>
                <w:vAlign w:val="bottom"/>
              </w:tcPr>
              <w:p w14:paraId="11856064" w14:textId="77777777" w:rsidR="00944AB2" w:rsidRDefault="00944AB2" w:rsidP="00484AAE">
                <w:r w:rsidRPr="00A700A8">
                  <w:t>Other:</w:t>
                </w:r>
              </w:p>
            </w:tc>
          </w:sdtContent>
        </w:sdt>
        <w:tc>
          <w:tcPr>
            <w:tcW w:w="3514" w:type="pct"/>
            <w:gridSpan w:val="3"/>
            <w:tcBorders>
              <w:top w:val="single" w:sz="4" w:space="0" w:color="auto"/>
              <w:bottom w:val="single" w:sz="4" w:space="0" w:color="auto"/>
            </w:tcBorders>
            <w:vAlign w:val="bottom"/>
          </w:tcPr>
          <w:p w14:paraId="44CFAA07" w14:textId="77777777" w:rsidR="00944AB2" w:rsidRDefault="00944AB2" w:rsidP="00484AAE">
            <w:pPr>
              <w:spacing w:before="120"/>
            </w:pPr>
          </w:p>
        </w:tc>
      </w:tr>
      <w:tr w:rsidR="00944AB2" w14:paraId="753941DC" w14:textId="77777777" w:rsidTr="00B80D32">
        <w:trPr>
          <w:gridAfter w:val="1"/>
          <w:wAfter w:w="373" w:type="pct"/>
        </w:trPr>
        <w:tc>
          <w:tcPr>
            <w:tcW w:w="541" w:type="pct"/>
            <w:gridSpan w:val="2"/>
          </w:tcPr>
          <w:p w14:paraId="2EEE5159" w14:textId="77777777" w:rsidR="00944AB2" w:rsidRPr="00346DE2" w:rsidRDefault="00944AB2" w:rsidP="00484AAE">
            <w:pPr>
              <w:spacing w:before="120"/>
              <w:ind w:left="432"/>
              <w:rPr>
                <w:sz w:val="36"/>
              </w:rPr>
            </w:pPr>
            <w:r w:rsidRPr="00266DE7">
              <w:rPr>
                <w:sz w:val="36"/>
              </w:rPr>
              <w:sym w:font="Wingdings 2" w:char="F0A3"/>
            </w:r>
          </w:p>
        </w:tc>
        <w:sdt>
          <w:sdtPr>
            <w:id w:val="1494451205"/>
            <w:placeholder>
              <w:docPart w:val="868A8F8210A140169BDBE3A6DEFFA4B8"/>
            </w:placeholder>
            <w:temporary/>
            <w:showingPlcHdr/>
            <w15:appearance w15:val="hidden"/>
          </w:sdtPr>
          <w:sdtEndPr/>
          <w:sdtContent>
            <w:tc>
              <w:tcPr>
                <w:tcW w:w="571" w:type="pct"/>
                <w:vAlign w:val="bottom"/>
              </w:tcPr>
              <w:p w14:paraId="07B3A1AC" w14:textId="77777777" w:rsidR="00944AB2" w:rsidRDefault="00944AB2" w:rsidP="00484AAE">
                <w:r w:rsidRPr="00A700A8">
                  <w:t>Other:</w:t>
                </w:r>
              </w:p>
            </w:tc>
          </w:sdtContent>
        </w:sdt>
        <w:tc>
          <w:tcPr>
            <w:tcW w:w="3514" w:type="pct"/>
            <w:gridSpan w:val="3"/>
            <w:tcBorders>
              <w:top w:val="single" w:sz="4" w:space="0" w:color="auto"/>
              <w:bottom w:val="single" w:sz="4" w:space="0" w:color="auto"/>
            </w:tcBorders>
            <w:vAlign w:val="bottom"/>
          </w:tcPr>
          <w:p w14:paraId="114DEAE6" w14:textId="77777777" w:rsidR="00944AB2" w:rsidRDefault="00944AB2" w:rsidP="00484AAE">
            <w:pPr>
              <w:spacing w:before="120"/>
            </w:pPr>
          </w:p>
        </w:tc>
      </w:tr>
      <w:bookmarkEnd w:id="9"/>
      <w:bookmarkEnd w:id="20"/>
    </w:tbl>
    <w:p w14:paraId="67ED657B" w14:textId="37FFEC2A" w:rsidR="00CD4931" w:rsidRDefault="00CD4931" w:rsidP="00E677FE">
      <w:pPr>
        <w:spacing w:after="0"/>
        <w:rPr>
          <w:sz w:val="16"/>
          <w:szCs w:val="16"/>
        </w:rPr>
      </w:pPr>
    </w:p>
    <w:tbl>
      <w:tblPr>
        <w:tblStyle w:val="TableGrid"/>
        <w:tblW w:w="97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
        <w:gridCol w:w="80"/>
        <w:gridCol w:w="241"/>
        <w:gridCol w:w="866"/>
        <w:gridCol w:w="157"/>
        <w:gridCol w:w="1916"/>
        <w:gridCol w:w="5670"/>
        <w:gridCol w:w="197"/>
        <w:gridCol w:w="8181"/>
      </w:tblGrid>
      <w:tr w:rsidR="00A13731" w:rsidRPr="00CD4931" w14:paraId="3072F8F5" w14:textId="77777777" w:rsidTr="0092096D">
        <w:tc>
          <w:tcPr>
            <w:tcW w:w="5000" w:type="pct"/>
            <w:gridSpan w:val="9"/>
            <w:vAlign w:val="bottom"/>
          </w:tcPr>
          <w:p w14:paraId="4921CAEE" w14:textId="3DACDDA7" w:rsidR="00A13731" w:rsidRPr="00CD4931" w:rsidRDefault="00A13731" w:rsidP="00484AAE">
            <w:pPr>
              <w:spacing w:before="240"/>
              <w:rPr>
                <w:b/>
                <w:bCs/>
              </w:rPr>
            </w:pPr>
            <w:r>
              <w:rPr>
                <w:b/>
                <w:bCs/>
              </w:rPr>
              <w:t>Post Event Items</w:t>
            </w:r>
            <w:r w:rsidRPr="00CD4931">
              <w:rPr>
                <w:b/>
                <w:bCs/>
              </w:rPr>
              <w:t>:</w:t>
            </w:r>
          </w:p>
        </w:tc>
      </w:tr>
      <w:tr w:rsidR="00A13731" w14:paraId="2F08E598" w14:textId="77777777" w:rsidTr="0092096D">
        <w:tc>
          <w:tcPr>
            <w:tcW w:w="265" w:type="pct"/>
          </w:tcPr>
          <w:p w14:paraId="45C5A971" w14:textId="77777777" w:rsidR="00A13731" w:rsidRPr="00346DE2" w:rsidRDefault="00A13731" w:rsidP="00484AAE">
            <w:pPr>
              <w:spacing w:before="120"/>
              <w:ind w:left="432"/>
              <w:rPr>
                <w:sz w:val="36"/>
              </w:rPr>
            </w:pPr>
            <w:r w:rsidRPr="00266DE7">
              <w:rPr>
                <w:sz w:val="36"/>
              </w:rPr>
              <w:sym w:font="Wingdings 2" w:char="F0A3"/>
            </w:r>
          </w:p>
        </w:tc>
        <w:tc>
          <w:tcPr>
            <w:tcW w:w="4735" w:type="pct"/>
            <w:gridSpan w:val="8"/>
            <w:vAlign w:val="bottom"/>
          </w:tcPr>
          <w:p w14:paraId="4D35A5AC" w14:textId="77777777" w:rsidR="00A13731" w:rsidRDefault="00A13731" w:rsidP="00A13731">
            <w:pPr>
              <w:ind w:left="176"/>
            </w:pPr>
            <w:r>
              <w:t>Data entry into LGL</w:t>
            </w:r>
          </w:p>
          <w:tbl>
            <w:tblPr>
              <w:tblStyle w:val="TableGrid"/>
              <w:tblW w:w="8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
              <w:gridCol w:w="94"/>
              <w:gridCol w:w="1578"/>
              <w:gridCol w:w="115"/>
              <w:gridCol w:w="6206"/>
            </w:tblGrid>
            <w:tr w:rsidR="00A13731" w14:paraId="4AD64BF5" w14:textId="77777777" w:rsidTr="00D332D7">
              <w:trPr>
                <w:gridAfter w:val="2"/>
                <w:wAfter w:w="3585" w:type="pct"/>
              </w:trPr>
              <w:tc>
                <w:tcPr>
                  <w:tcW w:w="467" w:type="pct"/>
                </w:tcPr>
                <w:p w14:paraId="39F10E2F" w14:textId="77777777" w:rsidR="00A13731" w:rsidRPr="00346DE2" w:rsidRDefault="00A13731" w:rsidP="00A13731">
                  <w:pPr>
                    <w:spacing w:before="120"/>
                    <w:ind w:left="176"/>
                    <w:rPr>
                      <w:sz w:val="36"/>
                    </w:rPr>
                  </w:pPr>
                  <w:bookmarkStart w:id="21" w:name="_Hlk116291827"/>
                  <w:r w:rsidRPr="00266DE7">
                    <w:rPr>
                      <w:sz w:val="36"/>
                    </w:rPr>
                    <w:sym w:font="Wingdings 2" w:char="F0A3"/>
                  </w:r>
                </w:p>
              </w:tc>
              <w:tc>
                <w:tcPr>
                  <w:tcW w:w="948" w:type="pct"/>
                  <w:gridSpan w:val="2"/>
                  <w:vAlign w:val="bottom"/>
                </w:tcPr>
                <w:p w14:paraId="6FB9ED6C" w14:textId="3A8AA440" w:rsidR="00A13731" w:rsidRDefault="00A13731" w:rsidP="00A13731">
                  <w:pPr>
                    <w:ind w:left="176"/>
                  </w:pPr>
                  <w:r>
                    <w:t xml:space="preserve"> Sponsor(s):</w:t>
                  </w:r>
                </w:p>
              </w:tc>
            </w:tr>
            <w:tr w:rsidR="00B96CAD" w14:paraId="748AACE1" w14:textId="77777777" w:rsidTr="00C314EE">
              <w:tc>
                <w:tcPr>
                  <w:tcW w:w="520" w:type="pct"/>
                  <w:gridSpan w:val="2"/>
                </w:tcPr>
                <w:p w14:paraId="1A2CDC6F" w14:textId="77777777" w:rsidR="00A13731" w:rsidRPr="00346DE2" w:rsidRDefault="00A13731" w:rsidP="00A13731">
                  <w:pPr>
                    <w:spacing w:before="120"/>
                    <w:ind w:left="176"/>
                    <w:rPr>
                      <w:sz w:val="36"/>
                    </w:rPr>
                  </w:pPr>
                  <w:r w:rsidRPr="00266DE7">
                    <w:rPr>
                      <w:sz w:val="36"/>
                    </w:rPr>
                    <w:sym w:font="Wingdings 2" w:char="F0A3"/>
                  </w:r>
                </w:p>
              </w:tc>
              <w:tc>
                <w:tcPr>
                  <w:tcW w:w="960" w:type="pct"/>
                  <w:gridSpan w:val="2"/>
                  <w:vAlign w:val="bottom"/>
                </w:tcPr>
                <w:p w14:paraId="46114D6A" w14:textId="2832491F" w:rsidR="00A13731" w:rsidRDefault="00A13731" w:rsidP="00A13731">
                  <w:pPr>
                    <w:ind w:left="176"/>
                  </w:pPr>
                  <w:r>
                    <w:t>In-kind:</w:t>
                  </w:r>
                </w:p>
              </w:tc>
              <w:tc>
                <w:tcPr>
                  <w:tcW w:w="3520" w:type="pct"/>
                  <w:tcBorders>
                    <w:top w:val="single" w:sz="4" w:space="0" w:color="auto"/>
                    <w:bottom w:val="single" w:sz="4" w:space="0" w:color="auto"/>
                  </w:tcBorders>
                  <w:vAlign w:val="bottom"/>
                </w:tcPr>
                <w:p w14:paraId="20D3B31A" w14:textId="77777777" w:rsidR="00A13731" w:rsidRDefault="00A13731" w:rsidP="00A13731">
                  <w:pPr>
                    <w:spacing w:before="120"/>
                    <w:ind w:left="176"/>
                  </w:pPr>
                </w:p>
              </w:tc>
            </w:tr>
            <w:tr w:rsidR="00B96CAD" w14:paraId="0850C71A" w14:textId="77777777" w:rsidTr="00C314EE">
              <w:tc>
                <w:tcPr>
                  <w:tcW w:w="520" w:type="pct"/>
                  <w:gridSpan w:val="2"/>
                </w:tcPr>
                <w:p w14:paraId="07173C09" w14:textId="77777777" w:rsidR="00A13731" w:rsidRPr="00346DE2" w:rsidRDefault="00A13731" w:rsidP="00A13731">
                  <w:pPr>
                    <w:spacing w:before="120"/>
                    <w:ind w:left="176"/>
                    <w:rPr>
                      <w:sz w:val="36"/>
                    </w:rPr>
                  </w:pPr>
                  <w:r w:rsidRPr="00266DE7">
                    <w:rPr>
                      <w:sz w:val="36"/>
                    </w:rPr>
                    <w:sym w:font="Wingdings 2" w:char="F0A3"/>
                  </w:r>
                </w:p>
              </w:tc>
              <w:sdt>
                <w:sdtPr>
                  <w:id w:val="1824620412"/>
                  <w:placeholder>
                    <w:docPart w:val="59BA52A849C2476F9E6E5EDEE9443052"/>
                  </w:placeholder>
                  <w:temporary/>
                  <w:showingPlcHdr/>
                  <w15:appearance w15:val="hidden"/>
                </w:sdtPr>
                <w:sdtEndPr/>
                <w:sdtContent>
                  <w:tc>
                    <w:tcPr>
                      <w:tcW w:w="960" w:type="pct"/>
                      <w:gridSpan w:val="2"/>
                      <w:vAlign w:val="bottom"/>
                    </w:tcPr>
                    <w:p w14:paraId="2166E855" w14:textId="77777777" w:rsidR="00A13731" w:rsidRDefault="00A13731" w:rsidP="00A13731">
                      <w:pPr>
                        <w:ind w:left="176"/>
                      </w:pPr>
                      <w:r w:rsidRPr="00A700A8">
                        <w:t>Other:</w:t>
                      </w:r>
                    </w:p>
                  </w:tc>
                </w:sdtContent>
              </w:sdt>
              <w:tc>
                <w:tcPr>
                  <w:tcW w:w="3520" w:type="pct"/>
                  <w:tcBorders>
                    <w:top w:val="single" w:sz="4" w:space="0" w:color="auto"/>
                    <w:bottom w:val="single" w:sz="4" w:space="0" w:color="auto"/>
                  </w:tcBorders>
                  <w:vAlign w:val="bottom"/>
                </w:tcPr>
                <w:p w14:paraId="03EBCE2A" w14:textId="77777777" w:rsidR="00A13731" w:rsidRDefault="00A13731" w:rsidP="00A13731">
                  <w:pPr>
                    <w:spacing w:before="120"/>
                    <w:ind w:left="176"/>
                  </w:pPr>
                </w:p>
              </w:tc>
            </w:tr>
            <w:tr w:rsidR="00D332D7" w14:paraId="4F108306" w14:textId="77777777" w:rsidTr="00C314EE">
              <w:trPr>
                <w:trHeight w:val="161"/>
              </w:trPr>
              <w:tc>
                <w:tcPr>
                  <w:tcW w:w="520" w:type="pct"/>
                  <w:gridSpan w:val="2"/>
                </w:tcPr>
                <w:p w14:paraId="1DF2D982" w14:textId="77777777" w:rsidR="00A13731" w:rsidRPr="00346DE2" w:rsidRDefault="00A13731" w:rsidP="00A13731">
                  <w:pPr>
                    <w:spacing w:before="120"/>
                    <w:ind w:left="176"/>
                    <w:rPr>
                      <w:sz w:val="36"/>
                    </w:rPr>
                  </w:pPr>
                  <w:r w:rsidRPr="00266DE7">
                    <w:rPr>
                      <w:sz w:val="36"/>
                    </w:rPr>
                    <w:sym w:font="Wingdings 2" w:char="F0A3"/>
                  </w:r>
                </w:p>
              </w:tc>
              <w:sdt>
                <w:sdtPr>
                  <w:id w:val="87055872"/>
                  <w:placeholder>
                    <w:docPart w:val="70DCDBC9FB994C018F0D71A5ED31A4B8"/>
                  </w:placeholder>
                  <w:temporary/>
                  <w:showingPlcHdr/>
                  <w15:appearance w15:val="hidden"/>
                </w:sdtPr>
                <w:sdtEndPr/>
                <w:sdtContent>
                  <w:tc>
                    <w:tcPr>
                      <w:tcW w:w="960" w:type="pct"/>
                      <w:gridSpan w:val="2"/>
                      <w:vAlign w:val="bottom"/>
                    </w:tcPr>
                    <w:p w14:paraId="088F1863" w14:textId="3FB3EEC0" w:rsidR="00A13731" w:rsidRDefault="00A13731" w:rsidP="00A13731">
                      <w:pPr>
                        <w:ind w:left="176"/>
                      </w:pPr>
                      <w:r w:rsidRPr="00A700A8">
                        <w:t>Other:</w:t>
                      </w:r>
                    </w:p>
                  </w:tc>
                </w:sdtContent>
              </w:sdt>
              <w:tc>
                <w:tcPr>
                  <w:tcW w:w="3520" w:type="pct"/>
                  <w:tcBorders>
                    <w:top w:val="single" w:sz="4" w:space="0" w:color="auto"/>
                    <w:bottom w:val="single" w:sz="4" w:space="0" w:color="auto"/>
                  </w:tcBorders>
                  <w:vAlign w:val="bottom"/>
                </w:tcPr>
                <w:p w14:paraId="74A73E5E" w14:textId="77777777" w:rsidR="00A13731" w:rsidRDefault="00A13731" w:rsidP="00A13731">
                  <w:pPr>
                    <w:spacing w:before="120"/>
                    <w:ind w:left="176"/>
                  </w:pPr>
                </w:p>
              </w:tc>
            </w:tr>
            <w:bookmarkEnd w:id="21"/>
          </w:tbl>
          <w:p w14:paraId="4B02371B" w14:textId="2EC16B14" w:rsidR="00A13731" w:rsidRDefault="00A13731" w:rsidP="00A13731">
            <w:pPr>
              <w:ind w:left="176"/>
            </w:pPr>
          </w:p>
        </w:tc>
      </w:tr>
      <w:tr w:rsidR="00A13731" w14:paraId="7B59FC39" w14:textId="77777777" w:rsidTr="0092096D">
        <w:tc>
          <w:tcPr>
            <w:tcW w:w="265" w:type="pct"/>
          </w:tcPr>
          <w:p w14:paraId="035CC972" w14:textId="77777777" w:rsidR="00A13731" w:rsidRPr="00346DE2" w:rsidRDefault="00A13731" w:rsidP="00484AAE">
            <w:pPr>
              <w:spacing w:before="120"/>
              <w:ind w:left="432"/>
              <w:rPr>
                <w:sz w:val="36"/>
              </w:rPr>
            </w:pPr>
            <w:bookmarkStart w:id="22" w:name="_Hlk116293032"/>
            <w:r w:rsidRPr="00266DE7">
              <w:rPr>
                <w:sz w:val="36"/>
              </w:rPr>
              <w:sym w:font="Wingdings 2" w:char="F0A3"/>
            </w:r>
          </w:p>
        </w:tc>
        <w:tc>
          <w:tcPr>
            <w:tcW w:w="4735" w:type="pct"/>
            <w:gridSpan w:val="8"/>
            <w:vAlign w:val="bottom"/>
          </w:tcPr>
          <w:p w14:paraId="5AEB35F7" w14:textId="5296DE58" w:rsidR="00A13731" w:rsidRDefault="00A13731" w:rsidP="00484AAE">
            <w:r>
              <w:t>Invoices paid</w:t>
            </w:r>
            <w:r w:rsidR="00AF38B2">
              <w:t>:</w:t>
            </w:r>
          </w:p>
          <w:tbl>
            <w:tblPr>
              <w:tblStyle w:val="TableGrid"/>
              <w:tblW w:w="8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69"/>
              <w:gridCol w:w="1287"/>
              <w:gridCol w:w="275"/>
              <w:gridCol w:w="805"/>
              <w:gridCol w:w="194"/>
              <w:gridCol w:w="5395"/>
            </w:tblGrid>
            <w:tr w:rsidR="00A13731" w14:paraId="5756DDE5" w14:textId="77777777" w:rsidTr="00C314EE">
              <w:trPr>
                <w:gridAfter w:val="3"/>
                <w:wAfter w:w="3621" w:type="pct"/>
              </w:trPr>
              <w:tc>
                <w:tcPr>
                  <w:tcW w:w="455" w:type="pct"/>
                </w:tcPr>
                <w:p w14:paraId="0AF4DDD4" w14:textId="77777777" w:rsidR="00A13731" w:rsidRPr="00346DE2" w:rsidRDefault="00A13731" w:rsidP="00A13731">
                  <w:pPr>
                    <w:spacing w:before="120"/>
                    <w:ind w:right="-310"/>
                    <w:rPr>
                      <w:sz w:val="36"/>
                    </w:rPr>
                  </w:pPr>
                  <w:r w:rsidRPr="00266DE7">
                    <w:rPr>
                      <w:sz w:val="36"/>
                    </w:rPr>
                    <w:sym w:font="Wingdings 2" w:char="F0A3"/>
                  </w:r>
                </w:p>
              </w:tc>
              <w:tc>
                <w:tcPr>
                  <w:tcW w:w="924" w:type="pct"/>
                  <w:gridSpan w:val="3"/>
                  <w:vAlign w:val="bottom"/>
                </w:tcPr>
                <w:p w14:paraId="6EEEB9B2" w14:textId="31432B95" w:rsidR="00A13731" w:rsidRDefault="00A13731" w:rsidP="00A13731">
                  <w:pPr>
                    <w:ind w:left="670" w:right="-310" w:hanging="670"/>
                  </w:pPr>
                  <w:r>
                    <w:t xml:space="preserve"> Event Space:</w:t>
                  </w:r>
                </w:p>
              </w:tc>
            </w:tr>
            <w:tr w:rsidR="00A13731" w14:paraId="052F10CB" w14:textId="77777777" w:rsidTr="00C314EE">
              <w:tc>
                <w:tcPr>
                  <w:tcW w:w="494" w:type="pct"/>
                  <w:gridSpan w:val="2"/>
                </w:tcPr>
                <w:p w14:paraId="3A8B7A53" w14:textId="77777777" w:rsidR="00A13731" w:rsidRPr="00346DE2" w:rsidRDefault="00A13731" w:rsidP="00A13731">
                  <w:pPr>
                    <w:spacing w:before="120"/>
                    <w:ind w:left="670" w:right="-564" w:hanging="670"/>
                    <w:rPr>
                      <w:sz w:val="36"/>
                    </w:rPr>
                  </w:pPr>
                  <w:r w:rsidRPr="00266DE7">
                    <w:rPr>
                      <w:sz w:val="36"/>
                    </w:rPr>
                    <w:lastRenderedPageBreak/>
                    <w:sym w:font="Wingdings 2" w:char="F0A3"/>
                  </w:r>
                </w:p>
              </w:tc>
              <w:tc>
                <w:tcPr>
                  <w:tcW w:w="1341" w:type="pct"/>
                  <w:gridSpan w:val="3"/>
                  <w:vAlign w:val="bottom"/>
                </w:tcPr>
                <w:p w14:paraId="13E09DB8" w14:textId="453BADA5" w:rsidR="00A13731" w:rsidRDefault="00A13731" w:rsidP="00A13731">
                  <w:pPr>
                    <w:ind w:left="670" w:right="-564" w:hanging="670"/>
                  </w:pPr>
                  <w:r>
                    <w:t>Printed Materials:</w:t>
                  </w:r>
                </w:p>
              </w:tc>
              <w:tc>
                <w:tcPr>
                  <w:tcW w:w="3165" w:type="pct"/>
                  <w:gridSpan w:val="2"/>
                  <w:tcBorders>
                    <w:top w:val="single" w:sz="4" w:space="0" w:color="auto"/>
                    <w:bottom w:val="single" w:sz="4" w:space="0" w:color="auto"/>
                  </w:tcBorders>
                  <w:vAlign w:val="bottom"/>
                </w:tcPr>
                <w:p w14:paraId="2B0F4DF9" w14:textId="77777777" w:rsidR="00A13731" w:rsidRDefault="00A13731" w:rsidP="00A13731">
                  <w:pPr>
                    <w:spacing w:before="120"/>
                  </w:pPr>
                </w:p>
              </w:tc>
            </w:tr>
            <w:tr w:rsidR="00A13731" w14:paraId="1D59A759" w14:textId="77777777" w:rsidTr="00C314EE">
              <w:tc>
                <w:tcPr>
                  <w:tcW w:w="494" w:type="pct"/>
                  <w:gridSpan w:val="2"/>
                </w:tcPr>
                <w:p w14:paraId="79A3EC39" w14:textId="77777777" w:rsidR="00A13731" w:rsidRPr="00346DE2" w:rsidRDefault="00A13731" w:rsidP="00A13731">
                  <w:pPr>
                    <w:spacing w:before="120"/>
                    <w:ind w:left="670" w:right="-564" w:hanging="670"/>
                    <w:rPr>
                      <w:sz w:val="36"/>
                    </w:rPr>
                  </w:pPr>
                  <w:bookmarkStart w:id="23" w:name="_Hlk116291538"/>
                  <w:r w:rsidRPr="00266DE7">
                    <w:rPr>
                      <w:sz w:val="36"/>
                    </w:rPr>
                    <w:sym w:font="Wingdings 2" w:char="F0A3"/>
                  </w:r>
                </w:p>
              </w:tc>
              <w:sdt>
                <w:sdtPr>
                  <w:id w:val="-1340459688"/>
                  <w:placeholder>
                    <w:docPart w:val="864E814E4CB8438FBD60BA84F052A959"/>
                  </w:placeholder>
                  <w:temporary/>
                  <w:showingPlcHdr/>
                  <w15:appearance w15:val="hidden"/>
                </w:sdtPr>
                <w:sdtEndPr/>
                <w:sdtContent>
                  <w:tc>
                    <w:tcPr>
                      <w:tcW w:w="1451" w:type="pct"/>
                      <w:gridSpan w:val="4"/>
                      <w:vAlign w:val="bottom"/>
                    </w:tcPr>
                    <w:p w14:paraId="20AA348E" w14:textId="77777777" w:rsidR="00A13731" w:rsidRDefault="00A13731" w:rsidP="00A13731">
                      <w:pPr>
                        <w:ind w:left="670" w:right="-564" w:hanging="670"/>
                      </w:pPr>
                      <w:r w:rsidRPr="00A700A8">
                        <w:t>Other:</w:t>
                      </w:r>
                    </w:p>
                  </w:tc>
                </w:sdtContent>
              </w:sdt>
              <w:tc>
                <w:tcPr>
                  <w:tcW w:w="3055" w:type="pct"/>
                  <w:tcBorders>
                    <w:top w:val="single" w:sz="4" w:space="0" w:color="auto"/>
                    <w:bottom w:val="single" w:sz="4" w:space="0" w:color="auto"/>
                  </w:tcBorders>
                  <w:vAlign w:val="bottom"/>
                </w:tcPr>
                <w:p w14:paraId="3CAEEA27" w14:textId="77777777" w:rsidR="00A13731" w:rsidRDefault="00A13731" w:rsidP="00A13731">
                  <w:pPr>
                    <w:spacing w:before="120"/>
                  </w:pPr>
                </w:p>
              </w:tc>
            </w:tr>
            <w:tr w:rsidR="00A13731" w14:paraId="7F0EE4F8" w14:textId="77777777" w:rsidTr="00C314EE">
              <w:tc>
                <w:tcPr>
                  <w:tcW w:w="494" w:type="pct"/>
                  <w:gridSpan w:val="2"/>
                </w:tcPr>
                <w:p w14:paraId="1375B842" w14:textId="77777777" w:rsidR="00A13731" w:rsidRPr="00346DE2" w:rsidRDefault="00A13731" w:rsidP="00A13731">
                  <w:pPr>
                    <w:spacing w:before="120"/>
                    <w:ind w:left="670" w:right="-564" w:hanging="670"/>
                    <w:rPr>
                      <w:sz w:val="36"/>
                    </w:rPr>
                  </w:pPr>
                  <w:r w:rsidRPr="00266DE7">
                    <w:rPr>
                      <w:sz w:val="36"/>
                    </w:rPr>
                    <w:sym w:font="Wingdings 2" w:char="F0A3"/>
                  </w:r>
                </w:p>
              </w:tc>
              <w:sdt>
                <w:sdtPr>
                  <w:id w:val="-1059941997"/>
                  <w:placeholder>
                    <w:docPart w:val="1788793ADD044F0095E060997DDCA292"/>
                  </w:placeholder>
                  <w:temporary/>
                  <w:showingPlcHdr/>
                  <w15:appearance w15:val="hidden"/>
                </w:sdtPr>
                <w:sdtEndPr/>
                <w:sdtContent>
                  <w:tc>
                    <w:tcPr>
                      <w:tcW w:w="729" w:type="pct"/>
                      <w:vAlign w:val="bottom"/>
                    </w:tcPr>
                    <w:p w14:paraId="262A74ED" w14:textId="77777777" w:rsidR="00A13731" w:rsidRDefault="00A13731" w:rsidP="00A13731">
                      <w:pPr>
                        <w:ind w:left="670" w:right="-564" w:hanging="670"/>
                      </w:pPr>
                      <w:r w:rsidRPr="00A700A8">
                        <w:t>Other:</w:t>
                      </w:r>
                    </w:p>
                  </w:tc>
                </w:sdtContent>
              </w:sdt>
              <w:tc>
                <w:tcPr>
                  <w:tcW w:w="3777" w:type="pct"/>
                  <w:gridSpan w:val="4"/>
                  <w:tcBorders>
                    <w:top w:val="single" w:sz="4" w:space="0" w:color="auto"/>
                    <w:bottom w:val="single" w:sz="4" w:space="0" w:color="auto"/>
                  </w:tcBorders>
                  <w:vAlign w:val="bottom"/>
                </w:tcPr>
                <w:p w14:paraId="45D45D5F" w14:textId="77777777" w:rsidR="00A13731" w:rsidRDefault="00A13731" w:rsidP="00A13731">
                  <w:pPr>
                    <w:spacing w:before="120"/>
                  </w:pPr>
                </w:p>
              </w:tc>
            </w:tr>
            <w:bookmarkEnd w:id="23"/>
          </w:tbl>
          <w:p w14:paraId="19A8C9FF" w14:textId="10424F5C" w:rsidR="00A13731" w:rsidRDefault="00A13731" w:rsidP="00484AAE"/>
        </w:tc>
      </w:tr>
      <w:bookmarkEnd w:id="22"/>
      <w:tr w:rsidR="00AF38B2" w14:paraId="49C4247A" w14:textId="77777777" w:rsidTr="0092096D">
        <w:tc>
          <w:tcPr>
            <w:tcW w:w="265" w:type="pct"/>
          </w:tcPr>
          <w:p w14:paraId="244ED3D7" w14:textId="09E971B2" w:rsidR="00AF38B2" w:rsidRPr="00346DE2" w:rsidRDefault="00AF38B2" w:rsidP="00AF38B2">
            <w:pPr>
              <w:spacing w:before="120"/>
              <w:ind w:left="432"/>
              <w:rPr>
                <w:sz w:val="36"/>
              </w:rPr>
            </w:pPr>
            <w:r w:rsidRPr="00266DE7">
              <w:rPr>
                <w:sz w:val="36"/>
              </w:rPr>
              <w:lastRenderedPageBreak/>
              <w:sym w:font="Wingdings 2" w:char="F0A3"/>
            </w:r>
          </w:p>
        </w:tc>
        <w:tc>
          <w:tcPr>
            <w:tcW w:w="4735" w:type="pct"/>
            <w:gridSpan w:val="8"/>
            <w:vAlign w:val="bottom"/>
          </w:tcPr>
          <w:p w14:paraId="3E9F038A" w14:textId="5D6B20E8" w:rsidR="00AF38B2" w:rsidRDefault="00E43F97" w:rsidP="00AF38B2">
            <w:r>
              <w:t>“</w:t>
            </w:r>
            <w:r w:rsidR="00AF38B2">
              <w:t>Thank you</w:t>
            </w:r>
            <w:r>
              <w:t>”</w:t>
            </w:r>
            <w:r w:rsidR="00AF38B2">
              <w:t xml:space="preserve"> Acknowledgments </w:t>
            </w:r>
          </w:p>
          <w:tbl>
            <w:tblPr>
              <w:tblStyle w:val="TableGrid"/>
              <w:tblW w:w="8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
              <w:gridCol w:w="58"/>
              <w:gridCol w:w="1150"/>
              <w:gridCol w:w="90"/>
              <w:gridCol w:w="297"/>
              <w:gridCol w:w="1045"/>
              <w:gridCol w:w="5596"/>
            </w:tblGrid>
            <w:tr w:rsidR="00AF38B2" w14:paraId="0DA12DB6" w14:textId="77777777" w:rsidTr="00C314EE">
              <w:trPr>
                <w:gridAfter w:val="1"/>
                <w:wAfter w:w="3168" w:type="pct"/>
              </w:trPr>
              <w:tc>
                <w:tcPr>
                  <w:tcW w:w="336" w:type="pct"/>
                </w:tcPr>
                <w:p w14:paraId="755788DD" w14:textId="77777777" w:rsidR="00AF38B2" w:rsidRPr="00346DE2" w:rsidRDefault="00AF38B2" w:rsidP="00AF38B2">
                  <w:pPr>
                    <w:spacing w:before="120"/>
                    <w:ind w:right="-310"/>
                    <w:rPr>
                      <w:sz w:val="36"/>
                    </w:rPr>
                  </w:pPr>
                  <w:bookmarkStart w:id="24" w:name="_Hlk116292904"/>
                  <w:r w:rsidRPr="00266DE7">
                    <w:rPr>
                      <w:sz w:val="36"/>
                    </w:rPr>
                    <w:sym w:font="Wingdings 2" w:char="F0A3"/>
                  </w:r>
                </w:p>
              </w:tc>
              <w:tc>
                <w:tcPr>
                  <w:tcW w:w="1495" w:type="pct"/>
                  <w:gridSpan w:val="5"/>
                  <w:vAlign w:val="bottom"/>
                </w:tcPr>
                <w:p w14:paraId="3A2A8E48" w14:textId="0BE35051" w:rsidR="00AF38B2" w:rsidRDefault="00AF38B2" w:rsidP="00AF38B2">
                  <w:pPr>
                    <w:ind w:left="670" w:right="-310" w:hanging="670"/>
                  </w:pPr>
                  <w:r>
                    <w:t xml:space="preserve"> Sponsors:</w:t>
                  </w:r>
                </w:p>
              </w:tc>
            </w:tr>
            <w:tr w:rsidR="00AF38B2" w14:paraId="07A3283E" w14:textId="77777777" w:rsidTr="00C314EE">
              <w:tc>
                <w:tcPr>
                  <w:tcW w:w="369" w:type="pct"/>
                  <w:gridSpan w:val="2"/>
                </w:tcPr>
                <w:p w14:paraId="7B635284" w14:textId="77777777" w:rsidR="00AF38B2" w:rsidRPr="00346DE2" w:rsidRDefault="00AF38B2" w:rsidP="00AF38B2">
                  <w:pPr>
                    <w:spacing w:before="120"/>
                    <w:ind w:left="670" w:right="-564" w:hanging="670"/>
                    <w:rPr>
                      <w:sz w:val="36"/>
                    </w:rPr>
                  </w:pPr>
                  <w:r w:rsidRPr="00266DE7">
                    <w:rPr>
                      <w:sz w:val="36"/>
                    </w:rPr>
                    <w:sym w:font="Wingdings 2" w:char="F0A3"/>
                  </w:r>
                </w:p>
              </w:tc>
              <w:tc>
                <w:tcPr>
                  <w:tcW w:w="870" w:type="pct"/>
                  <w:gridSpan w:val="3"/>
                  <w:vAlign w:val="bottom"/>
                </w:tcPr>
                <w:p w14:paraId="2C618305" w14:textId="04A0F8F3" w:rsidR="00AF38B2" w:rsidRDefault="00AF38B2" w:rsidP="00AF38B2">
                  <w:pPr>
                    <w:ind w:left="670" w:right="-564" w:hanging="670"/>
                  </w:pPr>
                  <w:r>
                    <w:t>Vol</w:t>
                  </w:r>
                  <w:r w:rsidR="0092096D">
                    <w:t>unteers</w:t>
                  </w:r>
                  <w:r>
                    <w:t>:</w:t>
                  </w:r>
                </w:p>
              </w:tc>
              <w:tc>
                <w:tcPr>
                  <w:tcW w:w="3761" w:type="pct"/>
                  <w:gridSpan w:val="2"/>
                  <w:tcBorders>
                    <w:top w:val="single" w:sz="4" w:space="0" w:color="auto"/>
                    <w:bottom w:val="single" w:sz="4" w:space="0" w:color="auto"/>
                  </w:tcBorders>
                  <w:vAlign w:val="bottom"/>
                </w:tcPr>
                <w:p w14:paraId="33EC3467" w14:textId="77777777" w:rsidR="00AF38B2" w:rsidRDefault="00AF38B2" w:rsidP="00AF38B2">
                  <w:pPr>
                    <w:spacing w:before="120"/>
                  </w:pPr>
                </w:p>
              </w:tc>
            </w:tr>
            <w:bookmarkEnd w:id="24"/>
            <w:tr w:rsidR="00AF38B2" w14:paraId="40E971EF" w14:textId="77777777" w:rsidTr="00C314EE">
              <w:tc>
                <w:tcPr>
                  <w:tcW w:w="369" w:type="pct"/>
                  <w:gridSpan w:val="2"/>
                </w:tcPr>
                <w:p w14:paraId="194B7751" w14:textId="77777777" w:rsidR="00AF38B2" w:rsidRPr="00346DE2" w:rsidRDefault="00AF38B2" w:rsidP="00AF38B2">
                  <w:pPr>
                    <w:spacing w:before="120"/>
                    <w:ind w:left="670" w:right="-564" w:hanging="670"/>
                    <w:rPr>
                      <w:sz w:val="36"/>
                    </w:rPr>
                  </w:pPr>
                  <w:r w:rsidRPr="00266DE7">
                    <w:rPr>
                      <w:sz w:val="36"/>
                    </w:rPr>
                    <w:sym w:font="Wingdings 2" w:char="F0A3"/>
                  </w:r>
                </w:p>
              </w:tc>
              <w:tc>
                <w:tcPr>
                  <w:tcW w:w="870" w:type="pct"/>
                  <w:gridSpan w:val="3"/>
                  <w:vAlign w:val="bottom"/>
                </w:tcPr>
                <w:p w14:paraId="7F2D1904" w14:textId="5D1C8EE3" w:rsidR="00AF38B2" w:rsidRDefault="0092096D" w:rsidP="00AF38B2">
                  <w:pPr>
                    <w:ind w:left="670" w:right="-564" w:hanging="670"/>
                  </w:pPr>
                  <w:r>
                    <w:t>BOD:</w:t>
                  </w:r>
                </w:p>
              </w:tc>
              <w:tc>
                <w:tcPr>
                  <w:tcW w:w="3761" w:type="pct"/>
                  <w:gridSpan w:val="2"/>
                  <w:tcBorders>
                    <w:top w:val="single" w:sz="4" w:space="0" w:color="auto"/>
                    <w:bottom w:val="single" w:sz="4" w:space="0" w:color="auto"/>
                  </w:tcBorders>
                  <w:vAlign w:val="bottom"/>
                </w:tcPr>
                <w:p w14:paraId="0025B04F" w14:textId="77777777" w:rsidR="00AF38B2" w:rsidRDefault="00AF38B2" w:rsidP="00AF38B2">
                  <w:pPr>
                    <w:spacing w:before="120"/>
                  </w:pPr>
                </w:p>
              </w:tc>
            </w:tr>
            <w:tr w:rsidR="00AF38B2" w14:paraId="0819561D" w14:textId="77777777" w:rsidTr="00C314EE">
              <w:trPr>
                <w:gridAfter w:val="1"/>
                <w:wAfter w:w="3168" w:type="pct"/>
              </w:trPr>
              <w:tc>
                <w:tcPr>
                  <w:tcW w:w="336" w:type="pct"/>
                </w:tcPr>
                <w:p w14:paraId="212CD31C" w14:textId="77777777" w:rsidR="00AF38B2" w:rsidRPr="00346DE2" w:rsidRDefault="00AF38B2" w:rsidP="00484AAE">
                  <w:pPr>
                    <w:spacing w:before="120"/>
                    <w:ind w:right="-310"/>
                    <w:rPr>
                      <w:sz w:val="36"/>
                    </w:rPr>
                  </w:pPr>
                  <w:r w:rsidRPr="00266DE7">
                    <w:rPr>
                      <w:sz w:val="36"/>
                    </w:rPr>
                    <w:sym w:font="Wingdings 2" w:char="F0A3"/>
                  </w:r>
                </w:p>
              </w:tc>
              <w:tc>
                <w:tcPr>
                  <w:tcW w:w="1495" w:type="pct"/>
                  <w:gridSpan w:val="5"/>
                  <w:vAlign w:val="bottom"/>
                </w:tcPr>
                <w:p w14:paraId="4FABAD04" w14:textId="17BFD0CD" w:rsidR="00AF38B2" w:rsidRDefault="00AF38B2" w:rsidP="00484AAE">
                  <w:pPr>
                    <w:ind w:left="670" w:right="-310" w:hanging="670"/>
                  </w:pPr>
                  <w:r>
                    <w:t xml:space="preserve"> </w:t>
                  </w:r>
                  <w:r w:rsidR="0092096D">
                    <w:t>Other</w:t>
                  </w:r>
                  <w:r>
                    <w:t>:</w:t>
                  </w:r>
                </w:p>
              </w:tc>
            </w:tr>
            <w:tr w:rsidR="00AF38B2" w14:paraId="05DBFA45" w14:textId="77777777" w:rsidTr="00C314EE">
              <w:tc>
                <w:tcPr>
                  <w:tcW w:w="369" w:type="pct"/>
                  <w:gridSpan w:val="2"/>
                </w:tcPr>
                <w:p w14:paraId="4F0939FA" w14:textId="77777777" w:rsidR="00AF38B2" w:rsidRPr="00346DE2" w:rsidRDefault="00AF38B2" w:rsidP="00484AAE">
                  <w:pPr>
                    <w:spacing w:before="120"/>
                    <w:ind w:left="670" w:right="-564" w:hanging="670"/>
                    <w:rPr>
                      <w:sz w:val="36"/>
                    </w:rPr>
                  </w:pPr>
                  <w:r w:rsidRPr="00266DE7">
                    <w:rPr>
                      <w:sz w:val="36"/>
                    </w:rPr>
                    <w:sym w:font="Wingdings 2" w:char="F0A3"/>
                  </w:r>
                </w:p>
              </w:tc>
              <w:tc>
                <w:tcPr>
                  <w:tcW w:w="651" w:type="pct"/>
                  <w:vAlign w:val="bottom"/>
                </w:tcPr>
                <w:p w14:paraId="30020270" w14:textId="38463AF4" w:rsidR="00AF38B2" w:rsidRDefault="0092096D" w:rsidP="00484AAE">
                  <w:pPr>
                    <w:ind w:left="670" w:right="-564" w:hanging="670"/>
                  </w:pPr>
                  <w:r>
                    <w:t>Other</w:t>
                  </w:r>
                  <w:r w:rsidR="00AF38B2">
                    <w:t>:</w:t>
                  </w:r>
                </w:p>
              </w:tc>
              <w:tc>
                <w:tcPr>
                  <w:tcW w:w="3980" w:type="pct"/>
                  <w:gridSpan w:val="4"/>
                  <w:tcBorders>
                    <w:top w:val="single" w:sz="4" w:space="0" w:color="auto"/>
                    <w:bottom w:val="single" w:sz="4" w:space="0" w:color="auto"/>
                  </w:tcBorders>
                  <w:vAlign w:val="bottom"/>
                </w:tcPr>
                <w:p w14:paraId="58245BA0" w14:textId="77777777" w:rsidR="00AF38B2" w:rsidRDefault="00AF38B2" w:rsidP="00484AAE">
                  <w:pPr>
                    <w:spacing w:before="120"/>
                  </w:pPr>
                </w:p>
              </w:tc>
            </w:tr>
            <w:tr w:rsidR="00AF38B2" w14:paraId="7EEC08DA" w14:textId="77777777" w:rsidTr="00C314EE">
              <w:tc>
                <w:tcPr>
                  <w:tcW w:w="369" w:type="pct"/>
                  <w:gridSpan w:val="2"/>
                </w:tcPr>
                <w:p w14:paraId="56C4B03F" w14:textId="77777777" w:rsidR="00AF38B2" w:rsidRPr="00346DE2" w:rsidRDefault="00AF38B2" w:rsidP="00AF38B2">
                  <w:pPr>
                    <w:spacing w:before="120"/>
                    <w:ind w:left="670" w:right="-564" w:hanging="670"/>
                    <w:rPr>
                      <w:sz w:val="36"/>
                    </w:rPr>
                  </w:pPr>
                  <w:r w:rsidRPr="00266DE7">
                    <w:rPr>
                      <w:sz w:val="36"/>
                    </w:rPr>
                    <w:sym w:font="Wingdings 2" w:char="F0A3"/>
                  </w:r>
                </w:p>
              </w:tc>
              <w:sdt>
                <w:sdtPr>
                  <w:id w:val="-1704791216"/>
                  <w:placeholder>
                    <w:docPart w:val="393F4D6170914B2FAF90648126661FE4"/>
                  </w:placeholder>
                  <w:temporary/>
                  <w:showingPlcHdr/>
                  <w15:appearance w15:val="hidden"/>
                </w:sdtPr>
                <w:sdtEndPr/>
                <w:sdtContent>
                  <w:tc>
                    <w:tcPr>
                      <w:tcW w:w="702" w:type="pct"/>
                      <w:gridSpan w:val="2"/>
                      <w:vAlign w:val="bottom"/>
                    </w:tcPr>
                    <w:p w14:paraId="52AA419E" w14:textId="77777777" w:rsidR="00AF38B2" w:rsidRDefault="00AF38B2" w:rsidP="00AF38B2">
                      <w:pPr>
                        <w:ind w:left="670" w:right="-564" w:hanging="670"/>
                      </w:pPr>
                      <w:r w:rsidRPr="00A700A8">
                        <w:t>Other:</w:t>
                      </w:r>
                    </w:p>
                  </w:tc>
                </w:sdtContent>
              </w:sdt>
              <w:tc>
                <w:tcPr>
                  <w:tcW w:w="3930" w:type="pct"/>
                  <w:gridSpan w:val="3"/>
                  <w:tcBorders>
                    <w:top w:val="single" w:sz="4" w:space="0" w:color="auto"/>
                    <w:bottom w:val="single" w:sz="4" w:space="0" w:color="auto"/>
                  </w:tcBorders>
                  <w:vAlign w:val="bottom"/>
                </w:tcPr>
                <w:p w14:paraId="68A43758" w14:textId="77777777" w:rsidR="00AF38B2" w:rsidRDefault="00AF38B2" w:rsidP="00AF38B2">
                  <w:pPr>
                    <w:spacing w:before="120"/>
                  </w:pPr>
                </w:p>
              </w:tc>
            </w:tr>
          </w:tbl>
          <w:p w14:paraId="7F21ABAE" w14:textId="5BBB61AD" w:rsidR="00AF38B2" w:rsidRDefault="00AF38B2" w:rsidP="00AF38B2"/>
        </w:tc>
      </w:tr>
      <w:tr w:rsidR="0092096D" w14:paraId="0021CF36" w14:textId="77777777" w:rsidTr="0092096D">
        <w:trPr>
          <w:gridAfter w:val="1"/>
          <w:wAfter w:w="2238" w:type="pct"/>
        </w:trPr>
        <w:tc>
          <w:tcPr>
            <w:tcW w:w="287" w:type="pct"/>
            <w:gridSpan w:val="2"/>
          </w:tcPr>
          <w:p w14:paraId="40340F59" w14:textId="5401FFC8" w:rsidR="0092096D" w:rsidRPr="00346DE2" w:rsidRDefault="0092096D" w:rsidP="0092096D">
            <w:pPr>
              <w:spacing w:before="120"/>
              <w:ind w:left="432"/>
              <w:rPr>
                <w:sz w:val="36"/>
              </w:rPr>
            </w:pPr>
            <w:r w:rsidRPr="00266DE7">
              <w:rPr>
                <w:sz w:val="36"/>
              </w:rPr>
              <w:sym w:font="Wingdings 2" w:char="F0A3"/>
            </w:r>
          </w:p>
        </w:tc>
        <w:tc>
          <w:tcPr>
            <w:tcW w:w="2475" w:type="pct"/>
            <w:gridSpan w:val="6"/>
            <w:vAlign w:val="bottom"/>
          </w:tcPr>
          <w:p w14:paraId="079F78EE" w14:textId="0F1D3713" w:rsidR="0092096D" w:rsidRDefault="0092096D" w:rsidP="0092096D">
            <w:r>
              <w:t xml:space="preserve">Post Event </w:t>
            </w:r>
            <w:r w:rsidR="00090C9F">
              <w:t>Data</w:t>
            </w:r>
            <w:r>
              <w:t>:</w:t>
            </w:r>
          </w:p>
          <w:tbl>
            <w:tblPr>
              <w:tblStyle w:val="TableGrid"/>
              <w:tblW w:w="8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
              <w:gridCol w:w="93"/>
              <w:gridCol w:w="1225"/>
              <w:gridCol w:w="91"/>
              <w:gridCol w:w="874"/>
              <w:gridCol w:w="5875"/>
            </w:tblGrid>
            <w:tr w:rsidR="0092096D" w14:paraId="5814BF0F" w14:textId="77777777" w:rsidTr="00D332D7">
              <w:trPr>
                <w:gridAfter w:val="1"/>
                <w:wAfter w:w="3359" w:type="pct"/>
              </w:trPr>
              <w:tc>
                <w:tcPr>
                  <w:tcW w:w="336" w:type="pct"/>
                </w:tcPr>
                <w:p w14:paraId="0BEEEFF2" w14:textId="77777777" w:rsidR="0092096D" w:rsidRPr="00346DE2" w:rsidRDefault="0092096D" w:rsidP="0092096D">
                  <w:pPr>
                    <w:spacing w:before="120"/>
                    <w:ind w:right="-310"/>
                    <w:rPr>
                      <w:sz w:val="36"/>
                    </w:rPr>
                  </w:pPr>
                  <w:r w:rsidRPr="00266DE7">
                    <w:rPr>
                      <w:sz w:val="36"/>
                    </w:rPr>
                    <w:sym w:font="Wingdings 2" w:char="F0A3"/>
                  </w:r>
                </w:p>
              </w:tc>
              <w:tc>
                <w:tcPr>
                  <w:tcW w:w="1305" w:type="pct"/>
                  <w:gridSpan w:val="4"/>
                  <w:vAlign w:val="bottom"/>
                </w:tcPr>
                <w:p w14:paraId="6877D434" w14:textId="1286D20D" w:rsidR="0092096D" w:rsidRDefault="0092096D" w:rsidP="0092096D">
                  <w:pPr>
                    <w:ind w:left="670" w:right="-310" w:hanging="670"/>
                  </w:pPr>
                  <w:r>
                    <w:t xml:space="preserve"> Attendance:</w:t>
                  </w:r>
                </w:p>
              </w:tc>
            </w:tr>
            <w:tr w:rsidR="0092096D" w14:paraId="0D300054" w14:textId="77777777" w:rsidTr="00C314EE">
              <w:tc>
                <w:tcPr>
                  <w:tcW w:w="389" w:type="pct"/>
                  <w:gridSpan w:val="2"/>
                </w:tcPr>
                <w:p w14:paraId="2EF27911" w14:textId="77777777" w:rsidR="0092096D" w:rsidRPr="00346DE2" w:rsidRDefault="0092096D" w:rsidP="0092096D">
                  <w:pPr>
                    <w:spacing w:before="120"/>
                    <w:ind w:left="670" w:right="-564" w:hanging="670"/>
                    <w:rPr>
                      <w:sz w:val="36"/>
                    </w:rPr>
                  </w:pPr>
                  <w:r w:rsidRPr="00266DE7">
                    <w:rPr>
                      <w:sz w:val="36"/>
                    </w:rPr>
                    <w:sym w:font="Wingdings 2" w:char="F0A3"/>
                  </w:r>
                </w:p>
              </w:tc>
              <w:tc>
                <w:tcPr>
                  <w:tcW w:w="752" w:type="pct"/>
                  <w:gridSpan w:val="2"/>
                  <w:vAlign w:val="bottom"/>
                </w:tcPr>
                <w:p w14:paraId="271B5A1E" w14:textId="67F6F0D4" w:rsidR="0092096D" w:rsidRDefault="0092096D" w:rsidP="0092096D">
                  <w:pPr>
                    <w:ind w:left="670" w:right="-564" w:hanging="670"/>
                  </w:pPr>
                  <w:r>
                    <w:t>Cost:</w:t>
                  </w:r>
                </w:p>
              </w:tc>
              <w:tc>
                <w:tcPr>
                  <w:tcW w:w="3859" w:type="pct"/>
                  <w:gridSpan w:val="2"/>
                  <w:tcBorders>
                    <w:top w:val="single" w:sz="4" w:space="0" w:color="auto"/>
                    <w:bottom w:val="single" w:sz="4" w:space="0" w:color="auto"/>
                  </w:tcBorders>
                  <w:vAlign w:val="bottom"/>
                </w:tcPr>
                <w:p w14:paraId="5F5CFBAD" w14:textId="77777777" w:rsidR="0092096D" w:rsidRDefault="0092096D" w:rsidP="0092096D">
                  <w:pPr>
                    <w:spacing w:before="120"/>
                  </w:pPr>
                </w:p>
              </w:tc>
            </w:tr>
            <w:tr w:rsidR="0092096D" w14:paraId="6B8D29C8" w14:textId="77777777" w:rsidTr="00C314EE">
              <w:tc>
                <w:tcPr>
                  <w:tcW w:w="389" w:type="pct"/>
                  <w:gridSpan w:val="2"/>
                </w:tcPr>
                <w:p w14:paraId="05896040" w14:textId="77777777" w:rsidR="0092096D" w:rsidRPr="00346DE2" w:rsidRDefault="0092096D" w:rsidP="0092096D">
                  <w:pPr>
                    <w:spacing w:before="120"/>
                    <w:ind w:left="670" w:right="-564" w:hanging="670"/>
                    <w:rPr>
                      <w:sz w:val="36"/>
                    </w:rPr>
                  </w:pPr>
                  <w:r w:rsidRPr="00266DE7">
                    <w:rPr>
                      <w:sz w:val="36"/>
                    </w:rPr>
                    <w:sym w:font="Wingdings 2" w:char="F0A3"/>
                  </w:r>
                </w:p>
              </w:tc>
              <w:sdt>
                <w:sdtPr>
                  <w:id w:val="1772508232"/>
                  <w:placeholder>
                    <w:docPart w:val="FD135EB233D74322B708D428BC64337D"/>
                  </w:placeholder>
                  <w:temporary/>
                  <w:showingPlcHdr/>
                  <w15:appearance w15:val="hidden"/>
                </w:sdtPr>
                <w:sdtEndPr/>
                <w:sdtContent>
                  <w:tc>
                    <w:tcPr>
                      <w:tcW w:w="700" w:type="pct"/>
                      <w:vAlign w:val="bottom"/>
                    </w:tcPr>
                    <w:p w14:paraId="023E208A" w14:textId="77777777" w:rsidR="0092096D" w:rsidRDefault="0092096D" w:rsidP="0092096D">
                      <w:pPr>
                        <w:ind w:left="670" w:right="-564" w:hanging="670"/>
                      </w:pPr>
                      <w:r w:rsidRPr="00A700A8">
                        <w:t>Other:</w:t>
                      </w:r>
                    </w:p>
                  </w:tc>
                </w:sdtContent>
              </w:sdt>
              <w:tc>
                <w:tcPr>
                  <w:tcW w:w="3911" w:type="pct"/>
                  <w:gridSpan w:val="3"/>
                  <w:tcBorders>
                    <w:top w:val="single" w:sz="4" w:space="0" w:color="auto"/>
                    <w:bottom w:val="single" w:sz="4" w:space="0" w:color="auto"/>
                  </w:tcBorders>
                  <w:vAlign w:val="bottom"/>
                </w:tcPr>
                <w:p w14:paraId="247304D5" w14:textId="77777777" w:rsidR="0092096D" w:rsidRDefault="0092096D" w:rsidP="0092096D">
                  <w:pPr>
                    <w:spacing w:before="120"/>
                  </w:pPr>
                </w:p>
              </w:tc>
            </w:tr>
            <w:tr w:rsidR="0092096D" w14:paraId="5102D78B" w14:textId="77777777" w:rsidTr="00C314EE">
              <w:tc>
                <w:tcPr>
                  <w:tcW w:w="389" w:type="pct"/>
                  <w:gridSpan w:val="2"/>
                </w:tcPr>
                <w:p w14:paraId="2188DCA9" w14:textId="77777777" w:rsidR="0092096D" w:rsidRPr="00346DE2" w:rsidRDefault="0092096D" w:rsidP="0092096D">
                  <w:pPr>
                    <w:spacing w:before="120"/>
                    <w:ind w:left="670" w:right="-564" w:hanging="670"/>
                    <w:rPr>
                      <w:sz w:val="36"/>
                    </w:rPr>
                  </w:pPr>
                  <w:r w:rsidRPr="00266DE7">
                    <w:rPr>
                      <w:sz w:val="36"/>
                    </w:rPr>
                    <w:sym w:font="Wingdings 2" w:char="F0A3"/>
                  </w:r>
                </w:p>
              </w:tc>
              <w:sdt>
                <w:sdtPr>
                  <w:id w:val="-1559154445"/>
                  <w:placeholder>
                    <w:docPart w:val="1ECE21C8A5B7409493F529A8E230BA5F"/>
                  </w:placeholder>
                  <w:temporary/>
                  <w:showingPlcHdr/>
                  <w15:appearance w15:val="hidden"/>
                </w:sdtPr>
                <w:sdtEndPr/>
                <w:sdtContent>
                  <w:tc>
                    <w:tcPr>
                      <w:tcW w:w="752" w:type="pct"/>
                      <w:gridSpan w:val="2"/>
                      <w:vAlign w:val="bottom"/>
                    </w:tcPr>
                    <w:p w14:paraId="1A8614BE" w14:textId="77777777" w:rsidR="0092096D" w:rsidRDefault="0092096D" w:rsidP="0092096D">
                      <w:pPr>
                        <w:ind w:left="670" w:right="-564" w:hanging="670"/>
                      </w:pPr>
                      <w:r w:rsidRPr="00A700A8">
                        <w:t>Other:</w:t>
                      </w:r>
                    </w:p>
                  </w:tc>
                </w:sdtContent>
              </w:sdt>
              <w:tc>
                <w:tcPr>
                  <w:tcW w:w="3859" w:type="pct"/>
                  <w:gridSpan w:val="2"/>
                  <w:tcBorders>
                    <w:top w:val="single" w:sz="4" w:space="0" w:color="auto"/>
                    <w:bottom w:val="single" w:sz="4" w:space="0" w:color="auto"/>
                  </w:tcBorders>
                  <w:vAlign w:val="bottom"/>
                </w:tcPr>
                <w:p w14:paraId="24D66C3B" w14:textId="77777777" w:rsidR="0092096D" w:rsidRDefault="0092096D" w:rsidP="0092096D">
                  <w:pPr>
                    <w:spacing w:before="120"/>
                  </w:pPr>
                </w:p>
              </w:tc>
            </w:tr>
          </w:tbl>
          <w:p w14:paraId="283D90D1" w14:textId="6BBE8920" w:rsidR="0092096D" w:rsidRDefault="0092096D" w:rsidP="0092096D"/>
        </w:tc>
      </w:tr>
      <w:tr w:rsidR="0092096D" w14:paraId="5FE0F584" w14:textId="77777777" w:rsidTr="0092096D">
        <w:trPr>
          <w:gridAfter w:val="4"/>
          <w:wAfter w:w="4367" w:type="pct"/>
        </w:trPr>
        <w:tc>
          <w:tcPr>
            <w:tcW w:w="265" w:type="pct"/>
          </w:tcPr>
          <w:p w14:paraId="04D19D54" w14:textId="77777777" w:rsidR="0092096D" w:rsidRPr="00346DE2" w:rsidRDefault="0092096D" w:rsidP="00484AAE">
            <w:pPr>
              <w:spacing w:before="120"/>
              <w:ind w:left="432"/>
              <w:rPr>
                <w:sz w:val="36"/>
              </w:rPr>
            </w:pPr>
            <w:r w:rsidRPr="00266DE7">
              <w:rPr>
                <w:sz w:val="36"/>
              </w:rPr>
              <w:sym w:font="Wingdings 2" w:char="F0A3"/>
            </w:r>
          </w:p>
        </w:tc>
        <w:tc>
          <w:tcPr>
            <w:tcW w:w="368" w:type="pct"/>
            <w:gridSpan w:val="4"/>
            <w:vAlign w:val="bottom"/>
          </w:tcPr>
          <w:p w14:paraId="788D4D72" w14:textId="77777777" w:rsidR="0092096D" w:rsidRDefault="0092096D" w:rsidP="00484AAE">
            <w:r>
              <w:t xml:space="preserve"> </w:t>
            </w:r>
            <w:sdt>
              <w:sdtPr>
                <w:id w:val="1788699046"/>
                <w:placeholder>
                  <w:docPart w:val="71D48EA1820F4A38AC47473DC1B9EF65"/>
                </w:placeholder>
                <w:temporary/>
                <w:showingPlcHdr/>
                <w15:appearance w15:val="hidden"/>
              </w:sdtPr>
              <w:sdtEndPr/>
              <w:sdtContent>
                <w:r w:rsidRPr="00A700A8">
                  <w:t>Other:</w:t>
                </w:r>
              </w:sdtContent>
            </w:sdt>
          </w:p>
        </w:tc>
      </w:tr>
      <w:tr w:rsidR="0092096D" w14:paraId="3A38FB27" w14:textId="77777777" w:rsidTr="00D332D7">
        <w:trPr>
          <w:gridAfter w:val="2"/>
          <w:wAfter w:w="2292" w:type="pct"/>
        </w:trPr>
        <w:tc>
          <w:tcPr>
            <w:tcW w:w="287" w:type="pct"/>
            <w:gridSpan w:val="2"/>
          </w:tcPr>
          <w:p w14:paraId="5437A065" w14:textId="77777777" w:rsidR="0092096D" w:rsidRPr="00346DE2" w:rsidRDefault="0092096D" w:rsidP="00484AAE">
            <w:pPr>
              <w:spacing w:before="120"/>
              <w:ind w:left="432"/>
              <w:rPr>
                <w:sz w:val="36"/>
              </w:rPr>
            </w:pPr>
            <w:r w:rsidRPr="00266DE7">
              <w:rPr>
                <w:sz w:val="36"/>
              </w:rPr>
              <w:sym w:font="Wingdings 2" w:char="F0A3"/>
            </w:r>
          </w:p>
        </w:tc>
        <w:sdt>
          <w:sdtPr>
            <w:id w:val="-2089531392"/>
            <w:placeholder>
              <w:docPart w:val="FFE512F5D47C42EE99451E509E7DC1E8"/>
            </w:placeholder>
            <w:temporary/>
            <w:showingPlcHdr/>
            <w15:appearance w15:val="hidden"/>
          </w:sdtPr>
          <w:sdtEndPr/>
          <w:sdtContent>
            <w:tc>
              <w:tcPr>
                <w:tcW w:w="303" w:type="pct"/>
                <w:gridSpan w:val="2"/>
                <w:vAlign w:val="bottom"/>
              </w:tcPr>
              <w:p w14:paraId="75111B8E" w14:textId="77777777" w:rsidR="0092096D" w:rsidRDefault="0092096D" w:rsidP="00484AAE">
                <w:r w:rsidRPr="00A700A8">
                  <w:t>Other:</w:t>
                </w:r>
              </w:p>
            </w:tc>
          </w:sdtContent>
        </w:sdt>
        <w:tc>
          <w:tcPr>
            <w:tcW w:w="2118" w:type="pct"/>
            <w:gridSpan w:val="3"/>
            <w:tcBorders>
              <w:top w:val="single" w:sz="4" w:space="0" w:color="auto"/>
              <w:bottom w:val="single" w:sz="4" w:space="0" w:color="auto"/>
            </w:tcBorders>
            <w:vAlign w:val="bottom"/>
          </w:tcPr>
          <w:p w14:paraId="2C5B00C3" w14:textId="77777777" w:rsidR="0092096D" w:rsidRDefault="0092096D" w:rsidP="00484AAE">
            <w:pPr>
              <w:spacing w:before="120"/>
            </w:pPr>
          </w:p>
        </w:tc>
      </w:tr>
      <w:tr w:rsidR="00102920" w14:paraId="623E7756" w14:textId="77777777" w:rsidTr="00102920">
        <w:trPr>
          <w:gridAfter w:val="2"/>
          <w:wAfter w:w="2292" w:type="pct"/>
        </w:trPr>
        <w:tc>
          <w:tcPr>
            <w:tcW w:w="287" w:type="pct"/>
            <w:gridSpan w:val="2"/>
          </w:tcPr>
          <w:p w14:paraId="40BFF778" w14:textId="77777777" w:rsidR="0092096D" w:rsidRPr="00346DE2" w:rsidRDefault="0092096D" w:rsidP="00484AAE">
            <w:pPr>
              <w:spacing w:before="120"/>
              <w:ind w:left="432"/>
              <w:rPr>
                <w:sz w:val="36"/>
              </w:rPr>
            </w:pPr>
            <w:bookmarkStart w:id="25" w:name="_Hlk116294663"/>
            <w:r w:rsidRPr="00266DE7">
              <w:rPr>
                <w:sz w:val="36"/>
              </w:rPr>
              <w:sym w:font="Wingdings 2" w:char="F0A3"/>
            </w:r>
          </w:p>
        </w:tc>
        <w:tc>
          <w:tcPr>
            <w:tcW w:w="870" w:type="pct"/>
            <w:gridSpan w:val="4"/>
            <w:vAlign w:val="bottom"/>
          </w:tcPr>
          <w:p w14:paraId="1F858ABE" w14:textId="7F9D718A" w:rsidR="0092096D" w:rsidRDefault="0092096D" w:rsidP="00484AAE">
            <w:r>
              <w:t xml:space="preserve">Date for Next Event: </w:t>
            </w:r>
          </w:p>
        </w:tc>
        <w:tc>
          <w:tcPr>
            <w:tcW w:w="1551" w:type="pct"/>
            <w:tcBorders>
              <w:top w:val="single" w:sz="4" w:space="0" w:color="auto"/>
              <w:bottom w:val="single" w:sz="4" w:space="0" w:color="auto"/>
            </w:tcBorders>
            <w:vAlign w:val="bottom"/>
          </w:tcPr>
          <w:p w14:paraId="61284DD3" w14:textId="77777777" w:rsidR="0092096D" w:rsidRDefault="0092096D" w:rsidP="00484AAE">
            <w:pPr>
              <w:spacing w:before="120"/>
            </w:pPr>
          </w:p>
        </w:tc>
      </w:tr>
      <w:bookmarkEnd w:id="25"/>
      <w:tr w:rsidR="00E43F97" w14:paraId="58FBFC6C" w14:textId="77777777" w:rsidTr="00102920">
        <w:trPr>
          <w:gridAfter w:val="2"/>
          <w:wAfter w:w="2292" w:type="pct"/>
        </w:trPr>
        <w:tc>
          <w:tcPr>
            <w:tcW w:w="287" w:type="pct"/>
            <w:gridSpan w:val="2"/>
          </w:tcPr>
          <w:p w14:paraId="0155C5C9" w14:textId="77777777" w:rsidR="00E43F97" w:rsidRPr="00346DE2" w:rsidRDefault="00E43F97" w:rsidP="00484AAE">
            <w:pPr>
              <w:spacing w:before="120"/>
              <w:ind w:left="432"/>
              <w:rPr>
                <w:sz w:val="36"/>
              </w:rPr>
            </w:pPr>
            <w:r w:rsidRPr="00266DE7">
              <w:rPr>
                <w:sz w:val="36"/>
              </w:rPr>
              <w:sym w:font="Wingdings 2" w:char="F0A3"/>
            </w:r>
          </w:p>
        </w:tc>
        <w:tc>
          <w:tcPr>
            <w:tcW w:w="870" w:type="pct"/>
            <w:gridSpan w:val="4"/>
            <w:vAlign w:val="bottom"/>
          </w:tcPr>
          <w:p w14:paraId="529156E8" w14:textId="2275DB83" w:rsidR="00E43F97" w:rsidRDefault="00E43F97" w:rsidP="00484AAE">
            <w:r>
              <w:t xml:space="preserve">Feedback for next event that can be incorporated: </w:t>
            </w:r>
          </w:p>
        </w:tc>
        <w:tc>
          <w:tcPr>
            <w:tcW w:w="1551" w:type="pct"/>
            <w:tcBorders>
              <w:top w:val="single" w:sz="4" w:space="0" w:color="auto"/>
              <w:bottom w:val="single" w:sz="4" w:space="0" w:color="auto"/>
            </w:tcBorders>
            <w:vAlign w:val="bottom"/>
          </w:tcPr>
          <w:p w14:paraId="2CBFE68A" w14:textId="77777777" w:rsidR="00E43F97" w:rsidRDefault="00E43F97" w:rsidP="00484AAE">
            <w:pPr>
              <w:spacing w:before="120"/>
            </w:pPr>
          </w:p>
        </w:tc>
      </w:tr>
      <w:tr w:rsidR="00E43F97" w14:paraId="11DB3666" w14:textId="77777777" w:rsidTr="00102920">
        <w:trPr>
          <w:gridAfter w:val="2"/>
          <w:wAfter w:w="2292" w:type="pct"/>
        </w:trPr>
        <w:tc>
          <w:tcPr>
            <w:tcW w:w="287" w:type="pct"/>
            <w:gridSpan w:val="2"/>
          </w:tcPr>
          <w:p w14:paraId="18255421" w14:textId="6139FA8E" w:rsidR="00E43F97" w:rsidRPr="00266DE7" w:rsidRDefault="00E43F97" w:rsidP="00102920">
            <w:pPr>
              <w:spacing w:before="120"/>
              <w:ind w:left="432"/>
              <w:jc w:val="center"/>
              <w:rPr>
                <w:sz w:val="36"/>
              </w:rPr>
            </w:pPr>
          </w:p>
        </w:tc>
        <w:tc>
          <w:tcPr>
            <w:tcW w:w="870" w:type="pct"/>
            <w:gridSpan w:val="4"/>
            <w:vAlign w:val="bottom"/>
          </w:tcPr>
          <w:p w14:paraId="6B192557" w14:textId="77777777" w:rsidR="00E43F97" w:rsidRDefault="00E43F97" w:rsidP="00102920">
            <w:pPr>
              <w:jc w:val="center"/>
            </w:pPr>
          </w:p>
        </w:tc>
        <w:tc>
          <w:tcPr>
            <w:tcW w:w="1551" w:type="pct"/>
            <w:tcBorders>
              <w:top w:val="single" w:sz="4" w:space="0" w:color="auto"/>
              <w:bottom w:val="single" w:sz="4" w:space="0" w:color="auto"/>
            </w:tcBorders>
            <w:vAlign w:val="bottom"/>
          </w:tcPr>
          <w:p w14:paraId="3EBA7304" w14:textId="77777777" w:rsidR="00E43F97" w:rsidRDefault="00E43F97" w:rsidP="00102920">
            <w:pPr>
              <w:spacing w:before="120"/>
              <w:jc w:val="center"/>
            </w:pPr>
          </w:p>
        </w:tc>
      </w:tr>
      <w:tr w:rsidR="00102920" w14:paraId="3236FD97" w14:textId="77777777" w:rsidTr="00102920">
        <w:trPr>
          <w:gridAfter w:val="2"/>
          <w:wAfter w:w="2292" w:type="pct"/>
        </w:trPr>
        <w:tc>
          <w:tcPr>
            <w:tcW w:w="287" w:type="pct"/>
            <w:gridSpan w:val="2"/>
          </w:tcPr>
          <w:p w14:paraId="100BC6F2" w14:textId="77777777" w:rsidR="00102920" w:rsidRPr="00266DE7" w:rsidRDefault="00102920" w:rsidP="00102920">
            <w:pPr>
              <w:spacing w:before="120"/>
              <w:ind w:left="432"/>
              <w:jc w:val="center"/>
              <w:rPr>
                <w:sz w:val="36"/>
              </w:rPr>
            </w:pPr>
          </w:p>
        </w:tc>
        <w:tc>
          <w:tcPr>
            <w:tcW w:w="66" w:type="pct"/>
            <w:vAlign w:val="bottom"/>
          </w:tcPr>
          <w:p w14:paraId="2EDBDAFA" w14:textId="77777777" w:rsidR="00102920" w:rsidRDefault="00102920" w:rsidP="00102920">
            <w:pPr>
              <w:jc w:val="center"/>
            </w:pPr>
          </w:p>
        </w:tc>
        <w:tc>
          <w:tcPr>
            <w:tcW w:w="2355" w:type="pct"/>
            <w:gridSpan w:val="4"/>
            <w:tcBorders>
              <w:top w:val="single" w:sz="4" w:space="0" w:color="auto"/>
              <w:bottom w:val="single" w:sz="4" w:space="0" w:color="auto"/>
            </w:tcBorders>
            <w:vAlign w:val="bottom"/>
          </w:tcPr>
          <w:p w14:paraId="436C70FA" w14:textId="77777777" w:rsidR="00102920" w:rsidRDefault="00102920" w:rsidP="00102920">
            <w:pPr>
              <w:spacing w:before="120"/>
              <w:jc w:val="center"/>
            </w:pPr>
          </w:p>
        </w:tc>
      </w:tr>
      <w:tr w:rsidR="00102920" w14:paraId="3311F2BC" w14:textId="77777777" w:rsidTr="00102920">
        <w:trPr>
          <w:gridAfter w:val="2"/>
          <w:wAfter w:w="2292" w:type="pct"/>
        </w:trPr>
        <w:tc>
          <w:tcPr>
            <w:tcW w:w="287" w:type="pct"/>
            <w:gridSpan w:val="2"/>
          </w:tcPr>
          <w:p w14:paraId="4E6B56D6" w14:textId="77777777" w:rsidR="00102920" w:rsidRPr="00266DE7" w:rsidRDefault="00102920" w:rsidP="00102920">
            <w:pPr>
              <w:spacing w:before="120"/>
              <w:ind w:left="432"/>
              <w:jc w:val="center"/>
              <w:rPr>
                <w:sz w:val="36"/>
              </w:rPr>
            </w:pPr>
          </w:p>
        </w:tc>
        <w:tc>
          <w:tcPr>
            <w:tcW w:w="66" w:type="pct"/>
            <w:vAlign w:val="bottom"/>
          </w:tcPr>
          <w:p w14:paraId="06EF1F65" w14:textId="77777777" w:rsidR="00102920" w:rsidRDefault="00102920" w:rsidP="00102920">
            <w:pPr>
              <w:jc w:val="center"/>
            </w:pPr>
          </w:p>
        </w:tc>
        <w:tc>
          <w:tcPr>
            <w:tcW w:w="2355" w:type="pct"/>
            <w:gridSpan w:val="4"/>
            <w:tcBorders>
              <w:top w:val="single" w:sz="4" w:space="0" w:color="auto"/>
              <w:bottom w:val="single" w:sz="4" w:space="0" w:color="auto"/>
            </w:tcBorders>
            <w:vAlign w:val="bottom"/>
          </w:tcPr>
          <w:p w14:paraId="1E941C64" w14:textId="77777777" w:rsidR="00102920" w:rsidRDefault="00102920" w:rsidP="00102920">
            <w:pPr>
              <w:spacing w:before="120"/>
              <w:jc w:val="center"/>
            </w:pPr>
          </w:p>
        </w:tc>
      </w:tr>
    </w:tbl>
    <w:p w14:paraId="40156D05" w14:textId="77777777" w:rsidR="0092096D" w:rsidRPr="00E677FE" w:rsidRDefault="0092096D" w:rsidP="00E677FE">
      <w:pPr>
        <w:spacing w:after="0"/>
        <w:rPr>
          <w:sz w:val="16"/>
          <w:szCs w:val="16"/>
        </w:rPr>
      </w:pPr>
    </w:p>
    <w:sectPr w:rsidR="0092096D" w:rsidRPr="00E677FE" w:rsidSect="00C314EE">
      <w:headerReference w:type="default" r:id="rId10"/>
      <w:footerReference w:type="default" r:id="rId11"/>
      <w:pgSz w:w="12240" w:h="15840"/>
      <w:pgMar w:top="1440" w:right="1440" w:bottom="1008"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A2F46D" w14:textId="77777777" w:rsidR="00D139B5" w:rsidRDefault="00D139B5" w:rsidP="00650259">
      <w:pPr>
        <w:spacing w:after="0" w:line="240" w:lineRule="auto"/>
      </w:pPr>
      <w:r>
        <w:separator/>
      </w:r>
    </w:p>
  </w:endnote>
  <w:endnote w:type="continuationSeparator" w:id="0">
    <w:p w14:paraId="2DADB98B" w14:textId="77777777" w:rsidR="00D139B5" w:rsidRDefault="00D139B5"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28D65E5-D407-4535-8D26-483069211F0F}"/>
    <w:embedBold r:id="rId2" w:fontKey="{4110706C-6767-4181-9BB2-4DB33B6E2FDB}"/>
  </w:font>
  <w:font w:name="Corbel">
    <w:panose1 w:val="020B0503020204020204"/>
    <w:charset w:val="00"/>
    <w:family w:val="swiss"/>
    <w:pitch w:val="variable"/>
    <w:sig w:usb0="A00002EF" w:usb1="4000A44B" w:usb2="00000000" w:usb3="00000000" w:csb0="0000019F" w:csb1="00000000"/>
    <w:embedRegular r:id="rId3" w:fontKey="{2D57786E-17E1-43AD-ACC1-548EEEB68C92}"/>
    <w:embedBold r:id="rId4" w:fontKey="{308A2ECC-0A45-4292-B676-967DA3BA03EC}"/>
    <w:embedItalic r:id="rId5" w:fontKey="{56D15080-1332-431E-B292-D2D7791B547E}"/>
  </w:font>
  <w:font w:name="Consolas">
    <w:panose1 w:val="020B0609020204030204"/>
    <w:charset w:val="00"/>
    <w:family w:val="modern"/>
    <w:pitch w:val="fixed"/>
    <w:sig w:usb0="E00006FF" w:usb1="0000FCFF" w:usb2="00000001" w:usb3="00000000" w:csb0="0000019F" w:csb1="00000000"/>
    <w:embedRegular r:id="rId6" w:fontKey="{FA70F30A-8B1C-4540-B318-3D658B98AE2C}"/>
  </w:font>
  <w:font w:name="Wingdings 2">
    <w:panose1 w:val="05020102010507070707"/>
    <w:charset w:val="02"/>
    <w:family w:val="roman"/>
    <w:pitch w:val="variable"/>
    <w:sig w:usb0="00000000" w:usb1="10000000" w:usb2="00000000" w:usb3="00000000" w:csb0="80000000" w:csb1="00000000"/>
    <w:embedRegular r:id="rId7" w:fontKey="{B3B70DB3-951F-482D-B3D7-E76B0DC8C6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2462F3" w:rsidRPr="002462F3" w14:paraId="2443AE43" w14:textId="77777777" w:rsidTr="00C4167A">
      <w:tc>
        <w:tcPr>
          <w:tcW w:w="4675" w:type="dxa"/>
          <w:vAlign w:val="center"/>
        </w:tcPr>
        <w:p w14:paraId="00DCD240" w14:textId="474EA280" w:rsidR="002462F3" w:rsidRPr="002462F3" w:rsidRDefault="002462F3" w:rsidP="002462F3">
          <w:pPr>
            <w:tabs>
              <w:tab w:val="center" w:pos="4680"/>
              <w:tab w:val="right" w:pos="9810"/>
            </w:tabs>
            <w:spacing w:after="0" w:line="240" w:lineRule="auto"/>
            <w:rPr>
              <w:sz w:val="18"/>
              <w:szCs w:val="24"/>
            </w:rPr>
          </w:pPr>
        </w:p>
      </w:tc>
      <w:tc>
        <w:tcPr>
          <w:tcW w:w="4675" w:type="dxa"/>
          <w:vAlign w:val="center"/>
        </w:tcPr>
        <w:p w14:paraId="327A98C6" w14:textId="77777777" w:rsidR="002462F3" w:rsidRPr="002462F3" w:rsidRDefault="002462F3" w:rsidP="002462F3">
          <w:pPr>
            <w:tabs>
              <w:tab w:val="center" w:pos="4680"/>
              <w:tab w:val="right" w:pos="9810"/>
            </w:tabs>
            <w:spacing w:after="0" w:line="240" w:lineRule="auto"/>
            <w:jc w:val="right"/>
            <w:rPr>
              <w:sz w:val="18"/>
              <w:szCs w:val="24"/>
            </w:rPr>
          </w:pPr>
        </w:p>
      </w:tc>
    </w:tr>
  </w:tbl>
  <w:sdt>
    <w:sdtPr>
      <w:rPr>
        <w:sz w:val="22"/>
        <w:szCs w:val="22"/>
      </w:rPr>
      <w:id w:val="-1915847706"/>
      <w:docPartObj>
        <w:docPartGallery w:val="Page Numbers (Bottom of Page)"/>
        <w:docPartUnique/>
      </w:docPartObj>
    </w:sdtPr>
    <w:sdtEndPr/>
    <w:sdtContent>
      <w:sdt>
        <w:sdtPr>
          <w:rPr>
            <w:sz w:val="22"/>
            <w:szCs w:val="22"/>
          </w:rPr>
          <w:id w:val="1728636285"/>
          <w:docPartObj>
            <w:docPartGallery w:val="Page Numbers (Top of Page)"/>
            <w:docPartUnique/>
          </w:docPartObj>
        </w:sdtPr>
        <w:sdtEndPr/>
        <w:sdtContent>
          <w:p w14:paraId="0F072FB8" w14:textId="77777777" w:rsidR="00C314EE" w:rsidRPr="00C314EE" w:rsidRDefault="00C314EE" w:rsidP="00C314EE">
            <w:pPr>
              <w:tabs>
                <w:tab w:val="center" w:pos="4680"/>
                <w:tab w:val="right" w:pos="9810"/>
              </w:tabs>
              <w:spacing w:after="0" w:line="240" w:lineRule="auto"/>
              <w:ind w:left="3960" w:firstLine="3960"/>
              <w:jc w:val="center"/>
              <w:rPr>
                <w:sz w:val="22"/>
                <w:szCs w:val="22"/>
              </w:rPr>
            </w:pPr>
            <w:r w:rsidRPr="00C314EE">
              <w:rPr>
                <w:sz w:val="22"/>
                <w:szCs w:val="22"/>
              </w:rPr>
              <w:t xml:space="preserve">Page </w:t>
            </w:r>
            <w:r w:rsidRPr="00C314EE">
              <w:rPr>
                <w:b/>
                <w:bCs/>
                <w:sz w:val="22"/>
                <w:szCs w:val="22"/>
              </w:rPr>
              <w:fldChar w:fldCharType="begin"/>
            </w:r>
            <w:r w:rsidRPr="00C314EE">
              <w:rPr>
                <w:b/>
                <w:bCs/>
                <w:sz w:val="22"/>
                <w:szCs w:val="22"/>
              </w:rPr>
              <w:instrText xml:space="preserve"> PAGE </w:instrText>
            </w:r>
            <w:r w:rsidRPr="00C314EE">
              <w:rPr>
                <w:b/>
                <w:bCs/>
                <w:sz w:val="22"/>
                <w:szCs w:val="22"/>
              </w:rPr>
              <w:fldChar w:fldCharType="separate"/>
            </w:r>
            <w:r w:rsidRPr="00C314EE">
              <w:rPr>
                <w:b/>
                <w:bCs/>
                <w:sz w:val="22"/>
                <w:szCs w:val="22"/>
              </w:rPr>
              <w:t>1</w:t>
            </w:r>
            <w:r w:rsidRPr="00C314EE">
              <w:rPr>
                <w:b/>
                <w:bCs/>
                <w:sz w:val="22"/>
                <w:szCs w:val="22"/>
              </w:rPr>
              <w:fldChar w:fldCharType="end"/>
            </w:r>
            <w:r w:rsidRPr="00C314EE">
              <w:rPr>
                <w:sz w:val="22"/>
                <w:szCs w:val="22"/>
              </w:rPr>
              <w:t xml:space="preserve"> of </w:t>
            </w:r>
            <w:r w:rsidRPr="00C314EE">
              <w:rPr>
                <w:b/>
                <w:bCs/>
                <w:sz w:val="22"/>
                <w:szCs w:val="22"/>
              </w:rPr>
              <w:fldChar w:fldCharType="begin"/>
            </w:r>
            <w:r w:rsidRPr="00C314EE">
              <w:rPr>
                <w:b/>
                <w:bCs/>
                <w:sz w:val="22"/>
                <w:szCs w:val="22"/>
              </w:rPr>
              <w:instrText xml:space="preserve"> NUMPAGES  </w:instrText>
            </w:r>
            <w:r w:rsidRPr="00C314EE">
              <w:rPr>
                <w:b/>
                <w:bCs/>
                <w:sz w:val="22"/>
                <w:szCs w:val="22"/>
              </w:rPr>
              <w:fldChar w:fldCharType="separate"/>
            </w:r>
            <w:r w:rsidRPr="00C314EE">
              <w:rPr>
                <w:b/>
                <w:bCs/>
                <w:sz w:val="22"/>
                <w:szCs w:val="22"/>
              </w:rPr>
              <w:t>1</w:t>
            </w:r>
            <w:r w:rsidRPr="00C314EE">
              <w:rPr>
                <w:b/>
                <w:bCs/>
                <w:sz w:val="22"/>
                <w:szCs w:val="22"/>
              </w:rPr>
              <w:fldChar w:fldCharType="end"/>
            </w:r>
          </w:p>
        </w:sdtContent>
      </w:sdt>
    </w:sdtContent>
  </w:sdt>
  <w:p w14:paraId="53810682" w14:textId="2E37AC86" w:rsidR="00731F26" w:rsidRPr="00C314EE" w:rsidRDefault="00C314EE" w:rsidP="00C314EE">
    <w:pPr>
      <w:widowControl w:val="0"/>
      <w:tabs>
        <w:tab w:val="left" w:pos="7995"/>
        <w:tab w:val="right" w:pos="9360"/>
      </w:tabs>
      <w:autoSpaceDE w:val="0"/>
      <w:autoSpaceDN w:val="0"/>
      <w:rPr>
        <w:rFonts w:eastAsia="Calibri" w:cs="Calibri"/>
        <w:sz w:val="18"/>
      </w:rPr>
    </w:pPr>
    <w:r w:rsidRPr="00C314EE">
      <w:rPr>
        <w:rFonts w:eastAsia="Calibri" w:cs="Calibri"/>
        <w:noProof/>
        <w:sz w:val="18"/>
        <w:szCs w:val="24"/>
      </w:rPr>
      <w:drawing>
        <wp:inline distT="0" distB="0" distL="0" distR="0" wp14:anchorId="20CB5590" wp14:editId="339E4184">
          <wp:extent cx="1912058" cy="53340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2941" cy="533646"/>
                  </a:xfrm>
                  <a:prstGeom prst="rect">
                    <a:avLst/>
                  </a:prstGeom>
                  <a:noFill/>
                </pic:spPr>
              </pic:pic>
            </a:graphicData>
          </a:graphic>
        </wp:inline>
      </w:drawing>
    </w:r>
    <w:r w:rsidRPr="00C314EE">
      <w:rPr>
        <w:rFonts w:eastAsia="Calibri" w:cs="Calibri"/>
        <w:sz w:val="18"/>
      </w:rPr>
      <w:t xml:space="preserve">                                                                                      </w:t>
    </w:r>
    <w:r w:rsidRPr="00C314EE">
      <w:rPr>
        <w:rFonts w:eastAsia="Calibri" w:cs="Calibri"/>
        <w:sz w:val="22"/>
        <w:szCs w:val="36"/>
      </w:rPr>
      <w:t xml:space="preserve">Last updated: </w:t>
    </w:r>
    <w:r w:rsidR="00BB496C">
      <w:rPr>
        <w:rFonts w:eastAsia="Calibri" w:cs="Calibri"/>
        <w:sz w:val="22"/>
        <w:szCs w:val="36"/>
      </w:rPr>
      <w:t>June 24,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AA8F49" w14:textId="77777777" w:rsidR="00D139B5" w:rsidRDefault="00D139B5" w:rsidP="00650259">
      <w:pPr>
        <w:spacing w:after="0" w:line="240" w:lineRule="auto"/>
      </w:pPr>
      <w:r>
        <w:separator/>
      </w:r>
    </w:p>
  </w:footnote>
  <w:footnote w:type="continuationSeparator" w:id="0">
    <w:p w14:paraId="61E53EDD" w14:textId="77777777" w:rsidR="00D139B5" w:rsidRDefault="00D139B5"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7030A0"/>
      <w:tblLook w:val="04A0" w:firstRow="1" w:lastRow="0" w:firstColumn="1" w:lastColumn="0" w:noHBand="0" w:noVBand="1"/>
    </w:tblPr>
    <w:tblGrid>
      <w:gridCol w:w="1350"/>
      <w:gridCol w:w="8000"/>
    </w:tblGrid>
    <w:tr w:rsidR="00731F26" w:rsidRPr="00731F26" w14:paraId="6E9E2A47" w14:textId="77777777" w:rsidTr="00730F74">
      <w:trPr>
        <w:trHeight w:val="990"/>
      </w:trPr>
      <w:tc>
        <w:tcPr>
          <w:tcW w:w="1350" w:type="dxa"/>
          <w:shd w:val="clear" w:color="auto" w:fill="7030A0"/>
          <w:vAlign w:val="center"/>
        </w:tcPr>
        <w:p w14:paraId="3E69029F" w14:textId="0AD0B2E9" w:rsidR="00AD5835" w:rsidRPr="00731F26" w:rsidRDefault="00AD5835" w:rsidP="00731F26">
          <w:pPr>
            <w:tabs>
              <w:tab w:val="center" w:pos="4680"/>
              <w:tab w:val="right" w:pos="9360"/>
            </w:tabs>
            <w:spacing w:after="0"/>
            <w:rPr>
              <w:rFonts w:ascii="Corbel" w:eastAsia="Calibri" w:hAnsi="Corbel" w:cs="Times New Roman"/>
              <w:b/>
              <w:noProof/>
              <w:color w:val="FFFFFF"/>
              <w:sz w:val="44"/>
              <w:szCs w:val="24"/>
            </w:rPr>
          </w:pPr>
        </w:p>
      </w:tc>
      <w:tc>
        <w:tcPr>
          <w:tcW w:w="8000" w:type="dxa"/>
          <w:shd w:val="clear" w:color="auto" w:fill="7030A0"/>
          <w:vAlign w:val="center"/>
        </w:tcPr>
        <w:p w14:paraId="5D966B45" w14:textId="1ADDC306" w:rsidR="00AD5835" w:rsidRPr="00731F26" w:rsidRDefault="00730F74" w:rsidP="00731F26">
          <w:pPr>
            <w:spacing w:after="0"/>
            <w:rPr>
              <w:rFonts w:ascii="Corbel" w:eastAsia="Calibri" w:hAnsi="Corbel" w:cs="Times New Roman"/>
              <w:color w:val="FFFFFF"/>
              <w:sz w:val="44"/>
            </w:rPr>
          </w:pPr>
          <w:r>
            <w:rPr>
              <w:rFonts w:ascii="Corbel" w:eastAsia="Calibri" w:hAnsi="Corbel" w:cs="Times New Roman"/>
              <w:b/>
              <w:color w:val="FFFFFF"/>
              <w:sz w:val="44"/>
            </w:rPr>
            <w:t xml:space="preserve"> </w:t>
          </w:r>
          <w:r w:rsidR="00917EF6">
            <w:rPr>
              <w:rFonts w:ascii="Corbel" w:eastAsia="Calibri" w:hAnsi="Corbel" w:cs="Times New Roman"/>
              <w:b/>
              <w:color w:val="FFFFFF"/>
              <w:sz w:val="44"/>
            </w:rPr>
            <w:t xml:space="preserve">         </w:t>
          </w:r>
          <w:r>
            <w:rPr>
              <w:rFonts w:ascii="Corbel" w:eastAsia="Calibri" w:hAnsi="Corbel" w:cs="Times New Roman"/>
              <w:b/>
              <w:color w:val="FFFFFF"/>
              <w:sz w:val="44"/>
            </w:rPr>
            <w:t xml:space="preserve"> Event</w:t>
          </w:r>
          <w:r w:rsidR="00F01983">
            <w:rPr>
              <w:rFonts w:ascii="Corbel" w:eastAsia="Calibri" w:hAnsi="Corbel" w:cs="Times New Roman"/>
              <w:b/>
              <w:color w:val="FFFFFF"/>
              <w:sz w:val="44"/>
            </w:rPr>
            <w:t xml:space="preserve"> Planning</w:t>
          </w:r>
          <w:r>
            <w:rPr>
              <w:rFonts w:ascii="Corbel" w:eastAsia="Calibri" w:hAnsi="Corbel" w:cs="Times New Roman"/>
              <w:b/>
              <w:color w:val="FFFFFF"/>
              <w:sz w:val="44"/>
            </w:rPr>
            <w:t xml:space="preserve"> </w:t>
          </w:r>
          <w:r w:rsidR="00BB496C">
            <w:rPr>
              <w:rFonts w:ascii="Corbel" w:eastAsia="Calibri" w:hAnsi="Corbel" w:cs="Times New Roman"/>
              <w:b/>
              <w:color w:val="FFFFFF"/>
              <w:sz w:val="44"/>
            </w:rPr>
            <w:t>Checklist</w:t>
          </w:r>
          <w:r w:rsidR="00917EF6">
            <w:rPr>
              <w:rFonts w:ascii="Corbel" w:eastAsia="Calibri" w:hAnsi="Corbel" w:cs="Times New Roman"/>
              <w:b/>
              <w:noProof/>
              <w:color w:val="FFFFFF"/>
              <w:sz w:val="44"/>
            </w:rPr>
            <w:t xml:space="preserve">                </w:t>
          </w:r>
        </w:p>
      </w:tc>
    </w:tr>
  </w:tbl>
  <w:p w14:paraId="44C8DB6E" w14:textId="77777777" w:rsidR="00650259" w:rsidRDefault="00650259" w:rsidP="00731F26">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01969"/>
    <w:multiLevelType w:val="hybridMultilevel"/>
    <w:tmpl w:val="3026679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6FB12A05"/>
    <w:multiLevelType w:val="hybridMultilevel"/>
    <w:tmpl w:val="C9A69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3327824">
    <w:abstractNumId w:val="12"/>
  </w:num>
  <w:num w:numId="2" w16cid:durableId="661617253">
    <w:abstractNumId w:val="8"/>
  </w:num>
  <w:num w:numId="3" w16cid:durableId="1060861885">
    <w:abstractNumId w:val="16"/>
  </w:num>
  <w:num w:numId="4" w16cid:durableId="1579753817">
    <w:abstractNumId w:val="13"/>
  </w:num>
  <w:num w:numId="5" w16cid:durableId="338578155">
    <w:abstractNumId w:val="14"/>
  </w:num>
  <w:num w:numId="6" w16cid:durableId="1501888992">
    <w:abstractNumId w:val="20"/>
  </w:num>
  <w:num w:numId="7" w16cid:durableId="605843104">
    <w:abstractNumId w:val="7"/>
  </w:num>
  <w:num w:numId="8" w16cid:durableId="1222715156">
    <w:abstractNumId w:val="11"/>
  </w:num>
  <w:num w:numId="9" w16cid:durableId="79525077">
    <w:abstractNumId w:val="18"/>
  </w:num>
  <w:num w:numId="10" w16cid:durableId="1268543695">
    <w:abstractNumId w:val="2"/>
  </w:num>
  <w:num w:numId="11" w16cid:durableId="1849519747">
    <w:abstractNumId w:val="6"/>
  </w:num>
  <w:num w:numId="12" w16cid:durableId="272369622">
    <w:abstractNumId w:val="1"/>
  </w:num>
  <w:num w:numId="13" w16cid:durableId="1775443877">
    <w:abstractNumId w:val="3"/>
  </w:num>
  <w:num w:numId="14" w16cid:durableId="942879090">
    <w:abstractNumId w:val="10"/>
  </w:num>
  <w:num w:numId="15" w16cid:durableId="132067882">
    <w:abstractNumId w:val="9"/>
  </w:num>
  <w:num w:numId="16" w16cid:durableId="805197300">
    <w:abstractNumId w:val="17"/>
  </w:num>
  <w:num w:numId="17" w16cid:durableId="2048680063">
    <w:abstractNumId w:val="4"/>
  </w:num>
  <w:num w:numId="18" w16cid:durableId="1297301784">
    <w:abstractNumId w:val="23"/>
  </w:num>
  <w:num w:numId="19" w16cid:durableId="209995123">
    <w:abstractNumId w:val="19"/>
  </w:num>
  <w:num w:numId="20" w16cid:durableId="1206409844">
    <w:abstractNumId w:val="15"/>
  </w:num>
  <w:num w:numId="21" w16cid:durableId="694430836">
    <w:abstractNumId w:val="22"/>
  </w:num>
  <w:num w:numId="22" w16cid:durableId="1921208914">
    <w:abstractNumId w:val="5"/>
  </w:num>
  <w:num w:numId="23" w16cid:durableId="120074138">
    <w:abstractNumId w:val="21"/>
  </w:num>
  <w:num w:numId="24" w16cid:durableId="25535963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F74"/>
    <w:rsid w:val="0000206C"/>
    <w:rsid w:val="00052382"/>
    <w:rsid w:val="00062362"/>
    <w:rsid w:val="0006568A"/>
    <w:rsid w:val="00076F0F"/>
    <w:rsid w:val="00084253"/>
    <w:rsid w:val="00090C9F"/>
    <w:rsid w:val="000A4100"/>
    <w:rsid w:val="000D1F49"/>
    <w:rsid w:val="000D7C9A"/>
    <w:rsid w:val="000F7F17"/>
    <w:rsid w:val="00102920"/>
    <w:rsid w:val="00145EBA"/>
    <w:rsid w:val="00154AE0"/>
    <w:rsid w:val="001727CA"/>
    <w:rsid w:val="001A35A3"/>
    <w:rsid w:val="001C4A3D"/>
    <w:rsid w:val="001C4D23"/>
    <w:rsid w:val="001D6849"/>
    <w:rsid w:val="001E0234"/>
    <w:rsid w:val="0022748F"/>
    <w:rsid w:val="002462F3"/>
    <w:rsid w:val="00250AED"/>
    <w:rsid w:val="002530B6"/>
    <w:rsid w:val="002C56E6"/>
    <w:rsid w:val="00346DE2"/>
    <w:rsid w:val="00357C77"/>
    <w:rsid w:val="00361E11"/>
    <w:rsid w:val="00377031"/>
    <w:rsid w:val="003B4744"/>
    <w:rsid w:val="003E35D3"/>
    <w:rsid w:val="003F0847"/>
    <w:rsid w:val="0040090B"/>
    <w:rsid w:val="0042636C"/>
    <w:rsid w:val="0046254C"/>
    <w:rsid w:val="0046302A"/>
    <w:rsid w:val="00477432"/>
    <w:rsid w:val="004775D9"/>
    <w:rsid w:val="0048711B"/>
    <w:rsid w:val="00487D2D"/>
    <w:rsid w:val="004A61A9"/>
    <w:rsid w:val="004D0914"/>
    <w:rsid w:val="004D5D62"/>
    <w:rsid w:val="005112D0"/>
    <w:rsid w:val="00537044"/>
    <w:rsid w:val="00577E06"/>
    <w:rsid w:val="005A3BF7"/>
    <w:rsid w:val="005B1E54"/>
    <w:rsid w:val="005F2035"/>
    <w:rsid w:val="005F4BFC"/>
    <w:rsid w:val="005F7990"/>
    <w:rsid w:val="0060580D"/>
    <w:rsid w:val="00607D1A"/>
    <w:rsid w:val="00627F9F"/>
    <w:rsid w:val="0063739C"/>
    <w:rsid w:val="006400BD"/>
    <w:rsid w:val="006458A1"/>
    <w:rsid w:val="00650259"/>
    <w:rsid w:val="006954AB"/>
    <w:rsid w:val="006B1B39"/>
    <w:rsid w:val="006D6CCA"/>
    <w:rsid w:val="006E629B"/>
    <w:rsid w:val="00730F74"/>
    <w:rsid w:val="00731F26"/>
    <w:rsid w:val="00741440"/>
    <w:rsid w:val="00742C07"/>
    <w:rsid w:val="00760D65"/>
    <w:rsid w:val="00770F25"/>
    <w:rsid w:val="007A35A8"/>
    <w:rsid w:val="007A3B9D"/>
    <w:rsid w:val="007B0A85"/>
    <w:rsid w:val="007C6A52"/>
    <w:rsid w:val="007F0717"/>
    <w:rsid w:val="007F2467"/>
    <w:rsid w:val="0082043E"/>
    <w:rsid w:val="00827019"/>
    <w:rsid w:val="00832DF2"/>
    <w:rsid w:val="00862C1D"/>
    <w:rsid w:val="0089031C"/>
    <w:rsid w:val="008A2606"/>
    <w:rsid w:val="008A4AC5"/>
    <w:rsid w:val="008C3FE2"/>
    <w:rsid w:val="008E203A"/>
    <w:rsid w:val="0091229C"/>
    <w:rsid w:val="00917EF6"/>
    <w:rsid w:val="0092096D"/>
    <w:rsid w:val="00924042"/>
    <w:rsid w:val="00940E73"/>
    <w:rsid w:val="00944AB2"/>
    <w:rsid w:val="0098597D"/>
    <w:rsid w:val="009A52BB"/>
    <w:rsid w:val="009B6A81"/>
    <w:rsid w:val="009F619A"/>
    <w:rsid w:val="009F6DDE"/>
    <w:rsid w:val="00A07415"/>
    <w:rsid w:val="00A13731"/>
    <w:rsid w:val="00A3018B"/>
    <w:rsid w:val="00A370A8"/>
    <w:rsid w:val="00A42FA8"/>
    <w:rsid w:val="00A65D5E"/>
    <w:rsid w:val="00A73BD3"/>
    <w:rsid w:val="00AC759D"/>
    <w:rsid w:val="00AD4CCF"/>
    <w:rsid w:val="00AD5835"/>
    <w:rsid w:val="00AF226E"/>
    <w:rsid w:val="00AF38B2"/>
    <w:rsid w:val="00B22165"/>
    <w:rsid w:val="00B25CE8"/>
    <w:rsid w:val="00B37260"/>
    <w:rsid w:val="00B80D32"/>
    <w:rsid w:val="00B860B3"/>
    <w:rsid w:val="00B96CAD"/>
    <w:rsid w:val="00BB496C"/>
    <w:rsid w:val="00BB4CF3"/>
    <w:rsid w:val="00BD4753"/>
    <w:rsid w:val="00BD5CB1"/>
    <w:rsid w:val="00BE62EE"/>
    <w:rsid w:val="00BF3AFC"/>
    <w:rsid w:val="00C003BA"/>
    <w:rsid w:val="00C314EE"/>
    <w:rsid w:val="00C31ABD"/>
    <w:rsid w:val="00C426A3"/>
    <w:rsid w:val="00C46878"/>
    <w:rsid w:val="00C5221B"/>
    <w:rsid w:val="00C726BF"/>
    <w:rsid w:val="00C91089"/>
    <w:rsid w:val="00C97CC2"/>
    <w:rsid w:val="00CA01CC"/>
    <w:rsid w:val="00CB4A51"/>
    <w:rsid w:val="00CB7AA5"/>
    <w:rsid w:val="00CD4532"/>
    <w:rsid w:val="00CD47B0"/>
    <w:rsid w:val="00CD4931"/>
    <w:rsid w:val="00CE6104"/>
    <w:rsid w:val="00CE6123"/>
    <w:rsid w:val="00CE7918"/>
    <w:rsid w:val="00D139B5"/>
    <w:rsid w:val="00D16163"/>
    <w:rsid w:val="00D27C15"/>
    <w:rsid w:val="00D332D7"/>
    <w:rsid w:val="00D36090"/>
    <w:rsid w:val="00D36130"/>
    <w:rsid w:val="00D45F48"/>
    <w:rsid w:val="00D5074A"/>
    <w:rsid w:val="00DB1EF5"/>
    <w:rsid w:val="00DB3FAD"/>
    <w:rsid w:val="00DB764A"/>
    <w:rsid w:val="00DF151B"/>
    <w:rsid w:val="00E43F97"/>
    <w:rsid w:val="00E605F6"/>
    <w:rsid w:val="00E61C09"/>
    <w:rsid w:val="00E677FE"/>
    <w:rsid w:val="00E708DB"/>
    <w:rsid w:val="00E91CA8"/>
    <w:rsid w:val="00EB3B58"/>
    <w:rsid w:val="00EB563B"/>
    <w:rsid w:val="00EC7359"/>
    <w:rsid w:val="00EE3054"/>
    <w:rsid w:val="00F00606"/>
    <w:rsid w:val="00F009E6"/>
    <w:rsid w:val="00F01256"/>
    <w:rsid w:val="00F01983"/>
    <w:rsid w:val="00F05CE1"/>
    <w:rsid w:val="00F53CA7"/>
    <w:rsid w:val="00F62A1B"/>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AC9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CE612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uiPriority w:val="34"/>
    <w:qFormat/>
    <w:rsid w:val="006B1B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rnandezt\AppData\Roaming\Microsoft\Templates\Volunte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977C775EB6E4ACB8D91A779EE0C166C"/>
        <w:category>
          <w:name w:val="General"/>
          <w:gallery w:val="placeholder"/>
        </w:category>
        <w:types>
          <w:type w:val="bbPlcHdr"/>
        </w:types>
        <w:behaviors>
          <w:behavior w:val="content"/>
        </w:behaviors>
        <w:guid w:val="{F385D67E-4FBF-4B7C-8324-F7BE9DA71BDB}"/>
      </w:docPartPr>
      <w:docPartBody>
        <w:p w:rsidR="00E450B1" w:rsidRDefault="00E65F38" w:rsidP="00E65F38">
          <w:pPr>
            <w:pStyle w:val="F977C775EB6E4ACB8D91A779EE0C166C"/>
          </w:pPr>
          <w:r w:rsidRPr="00A700A8">
            <w:t>Other:</w:t>
          </w:r>
        </w:p>
      </w:docPartBody>
    </w:docPart>
    <w:docPart>
      <w:docPartPr>
        <w:name w:val="27D0E5B421BE42A8BC4AE1821561E045"/>
        <w:category>
          <w:name w:val="General"/>
          <w:gallery w:val="placeholder"/>
        </w:category>
        <w:types>
          <w:type w:val="bbPlcHdr"/>
        </w:types>
        <w:behaviors>
          <w:behavior w:val="content"/>
        </w:behaviors>
        <w:guid w:val="{ED265AD6-DE40-45E6-B80D-9159FEDB85BC}"/>
      </w:docPartPr>
      <w:docPartBody>
        <w:p w:rsidR="00E450B1" w:rsidRDefault="00E65F38" w:rsidP="00E65F38">
          <w:pPr>
            <w:pStyle w:val="27D0E5B421BE42A8BC4AE1821561E045"/>
          </w:pPr>
          <w:r w:rsidRPr="00A700A8">
            <w:t>Other:</w:t>
          </w:r>
        </w:p>
      </w:docPartBody>
    </w:docPart>
    <w:docPart>
      <w:docPartPr>
        <w:name w:val="CDEA0BF8DBBB493B8A62FBA91360F385"/>
        <w:category>
          <w:name w:val="General"/>
          <w:gallery w:val="placeholder"/>
        </w:category>
        <w:types>
          <w:type w:val="bbPlcHdr"/>
        </w:types>
        <w:behaviors>
          <w:behavior w:val="content"/>
        </w:behaviors>
        <w:guid w:val="{2C1FA794-72C9-42C6-91EF-71EBF363DF60}"/>
      </w:docPartPr>
      <w:docPartBody>
        <w:p w:rsidR="00E450B1" w:rsidRDefault="00E65F38" w:rsidP="00E65F38">
          <w:pPr>
            <w:pStyle w:val="CDEA0BF8DBBB493B8A62FBA91360F385"/>
          </w:pPr>
          <w:r w:rsidRPr="00A700A8">
            <w:t>Other:</w:t>
          </w:r>
        </w:p>
      </w:docPartBody>
    </w:docPart>
    <w:docPart>
      <w:docPartPr>
        <w:name w:val="868A8F8210A140169BDBE3A6DEFFA4B8"/>
        <w:category>
          <w:name w:val="General"/>
          <w:gallery w:val="placeholder"/>
        </w:category>
        <w:types>
          <w:type w:val="bbPlcHdr"/>
        </w:types>
        <w:behaviors>
          <w:behavior w:val="content"/>
        </w:behaviors>
        <w:guid w:val="{BD384545-C7E5-4465-BD1B-FAA2A11AD17A}"/>
      </w:docPartPr>
      <w:docPartBody>
        <w:p w:rsidR="00E450B1" w:rsidRDefault="00E65F38" w:rsidP="00E65F38">
          <w:pPr>
            <w:pStyle w:val="868A8F8210A140169BDBE3A6DEFFA4B8"/>
          </w:pPr>
          <w:r w:rsidRPr="00A700A8">
            <w:t>Other:</w:t>
          </w:r>
        </w:p>
      </w:docPartBody>
    </w:docPart>
    <w:docPart>
      <w:docPartPr>
        <w:name w:val="864E814E4CB8438FBD60BA84F052A959"/>
        <w:category>
          <w:name w:val="General"/>
          <w:gallery w:val="placeholder"/>
        </w:category>
        <w:types>
          <w:type w:val="bbPlcHdr"/>
        </w:types>
        <w:behaviors>
          <w:behavior w:val="content"/>
        </w:behaviors>
        <w:guid w:val="{9E09DF13-C162-4875-B3BB-8270B53A9F75}"/>
      </w:docPartPr>
      <w:docPartBody>
        <w:p w:rsidR="00E450B1" w:rsidRDefault="00E65F38" w:rsidP="00E65F38">
          <w:pPr>
            <w:pStyle w:val="864E814E4CB8438FBD60BA84F052A959"/>
          </w:pPr>
          <w:r w:rsidRPr="00A700A8">
            <w:t>Other:</w:t>
          </w:r>
        </w:p>
      </w:docPartBody>
    </w:docPart>
    <w:docPart>
      <w:docPartPr>
        <w:name w:val="1788793ADD044F0095E060997DDCA292"/>
        <w:category>
          <w:name w:val="General"/>
          <w:gallery w:val="placeholder"/>
        </w:category>
        <w:types>
          <w:type w:val="bbPlcHdr"/>
        </w:types>
        <w:behaviors>
          <w:behavior w:val="content"/>
        </w:behaviors>
        <w:guid w:val="{18717E0C-24EA-4926-9E51-7ABE2D92E615}"/>
      </w:docPartPr>
      <w:docPartBody>
        <w:p w:rsidR="00E450B1" w:rsidRDefault="00E65F38" w:rsidP="00E65F38">
          <w:pPr>
            <w:pStyle w:val="1788793ADD044F0095E060997DDCA292"/>
          </w:pPr>
          <w:r w:rsidRPr="00A700A8">
            <w:t>Other:</w:t>
          </w:r>
        </w:p>
      </w:docPartBody>
    </w:docPart>
    <w:docPart>
      <w:docPartPr>
        <w:name w:val="59BA52A849C2476F9E6E5EDEE9443052"/>
        <w:category>
          <w:name w:val="General"/>
          <w:gallery w:val="placeholder"/>
        </w:category>
        <w:types>
          <w:type w:val="bbPlcHdr"/>
        </w:types>
        <w:behaviors>
          <w:behavior w:val="content"/>
        </w:behaviors>
        <w:guid w:val="{A05AB354-FC48-4607-A22A-338BEF8AB523}"/>
      </w:docPartPr>
      <w:docPartBody>
        <w:p w:rsidR="00E450B1" w:rsidRDefault="00E65F38" w:rsidP="00E65F38">
          <w:pPr>
            <w:pStyle w:val="59BA52A849C2476F9E6E5EDEE9443052"/>
          </w:pPr>
          <w:r w:rsidRPr="00A700A8">
            <w:t>Other:</w:t>
          </w:r>
        </w:p>
      </w:docPartBody>
    </w:docPart>
    <w:docPart>
      <w:docPartPr>
        <w:name w:val="70DCDBC9FB994C018F0D71A5ED31A4B8"/>
        <w:category>
          <w:name w:val="General"/>
          <w:gallery w:val="placeholder"/>
        </w:category>
        <w:types>
          <w:type w:val="bbPlcHdr"/>
        </w:types>
        <w:behaviors>
          <w:behavior w:val="content"/>
        </w:behaviors>
        <w:guid w:val="{9A6B413D-C843-4219-8C5A-FC5EECF53606}"/>
      </w:docPartPr>
      <w:docPartBody>
        <w:p w:rsidR="00E450B1" w:rsidRDefault="00E65F38" w:rsidP="00E65F38">
          <w:pPr>
            <w:pStyle w:val="70DCDBC9FB994C018F0D71A5ED31A4B8"/>
          </w:pPr>
          <w:r w:rsidRPr="00A700A8">
            <w:t>Other:</w:t>
          </w:r>
        </w:p>
      </w:docPartBody>
    </w:docPart>
    <w:docPart>
      <w:docPartPr>
        <w:name w:val="393F4D6170914B2FAF90648126661FE4"/>
        <w:category>
          <w:name w:val="General"/>
          <w:gallery w:val="placeholder"/>
        </w:category>
        <w:types>
          <w:type w:val="bbPlcHdr"/>
        </w:types>
        <w:behaviors>
          <w:behavior w:val="content"/>
        </w:behaviors>
        <w:guid w:val="{FA9C8770-20E5-4FD1-A3C8-10E178FAE9D2}"/>
      </w:docPartPr>
      <w:docPartBody>
        <w:p w:rsidR="00E450B1" w:rsidRDefault="00E65F38" w:rsidP="00E65F38">
          <w:pPr>
            <w:pStyle w:val="393F4D6170914B2FAF90648126661FE4"/>
          </w:pPr>
          <w:r w:rsidRPr="00A700A8">
            <w:t>Other:</w:t>
          </w:r>
        </w:p>
      </w:docPartBody>
    </w:docPart>
    <w:docPart>
      <w:docPartPr>
        <w:name w:val="FD135EB233D74322B708D428BC64337D"/>
        <w:category>
          <w:name w:val="General"/>
          <w:gallery w:val="placeholder"/>
        </w:category>
        <w:types>
          <w:type w:val="bbPlcHdr"/>
        </w:types>
        <w:behaviors>
          <w:behavior w:val="content"/>
        </w:behaviors>
        <w:guid w:val="{B7332880-08C8-4690-A162-95B554AD3180}"/>
      </w:docPartPr>
      <w:docPartBody>
        <w:p w:rsidR="00E450B1" w:rsidRDefault="00E65F38" w:rsidP="00E65F38">
          <w:pPr>
            <w:pStyle w:val="FD135EB233D74322B708D428BC64337D"/>
          </w:pPr>
          <w:r w:rsidRPr="00A700A8">
            <w:t>Other:</w:t>
          </w:r>
        </w:p>
      </w:docPartBody>
    </w:docPart>
    <w:docPart>
      <w:docPartPr>
        <w:name w:val="1ECE21C8A5B7409493F529A8E230BA5F"/>
        <w:category>
          <w:name w:val="General"/>
          <w:gallery w:val="placeholder"/>
        </w:category>
        <w:types>
          <w:type w:val="bbPlcHdr"/>
        </w:types>
        <w:behaviors>
          <w:behavior w:val="content"/>
        </w:behaviors>
        <w:guid w:val="{A6AE3130-A66A-4C53-8745-044E087508DB}"/>
      </w:docPartPr>
      <w:docPartBody>
        <w:p w:rsidR="00E450B1" w:rsidRDefault="00E65F38" w:rsidP="00E65F38">
          <w:pPr>
            <w:pStyle w:val="1ECE21C8A5B7409493F529A8E230BA5F"/>
          </w:pPr>
          <w:r w:rsidRPr="00A700A8">
            <w:t>Other:</w:t>
          </w:r>
        </w:p>
      </w:docPartBody>
    </w:docPart>
    <w:docPart>
      <w:docPartPr>
        <w:name w:val="71D48EA1820F4A38AC47473DC1B9EF65"/>
        <w:category>
          <w:name w:val="General"/>
          <w:gallery w:val="placeholder"/>
        </w:category>
        <w:types>
          <w:type w:val="bbPlcHdr"/>
        </w:types>
        <w:behaviors>
          <w:behavior w:val="content"/>
        </w:behaviors>
        <w:guid w:val="{07439933-9231-476D-B6FA-716B6B2A2AA5}"/>
      </w:docPartPr>
      <w:docPartBody>
        <w:p w:rsidR="00E450B1" w:rsidRDefault="00E65F38" w:rsidP="00E65F38">
          <w:pPr>
            <w:pStyle w:val="71D48EA1820F4A38AC47473DC1B9EF65"/>
          </w:pPr>
          <w:r w:rsidRPr="00A700A8">
            <w:t>Other:</w:t>
          </w:r>
        </w:p>
      </w:docPartBody>
    </w:docPart>
    <w:docPart>
      <w:docPartPr>
        <w:name w:val="FFE512F5D47C42EE99451E509E7DC1E8"/>
        <w:category>
          <w:name w:val="General"/>
          <w:gallery w:val="placeholder"/>
        </w:category>
        <w:types>
          <w:type w:val="bbPlcHdr"/>
        </w:types>
        <w:behaviors>
          <w:behavior w:val="content"/>
        </w:behaviors>
        <w:guid w:val="{EC7673FB-5A10-4B49-AC59-ABA5B0A22E96}"/>
      </w:docPartPr>
      <w:docPartBody>
        <w:p w:rsidR="00E450B1" w:rsidRDefault="00E65F38" w:rsidP="00E65F38">
          <w:pPr>
            <w:pStyle w:val="FFE512F5D47C42EE99451E509E7DC1E8"/>
          </w:pPr>
          <w:r w:rsidRPr="00A700A8">
            <w:t>Other:</w:t>
          </w:r>
        </w:p>
      </w:docPartBody>
    </w:docPart>
    <w:docPart>
      <w:docPartPr>
        <w:name w:val="F6626A380DDE4FF2839091044891D59A"/>
        <w:category>
          <w:name w:val="General"/>
          <w:gallery w:val="placeholder"/>
        </w:category>
        <w:types>
          <w:type w:val="bbPlcHdr"/>
        </w:types>
        <w:behaviors>
          <w:behavior w:val="content"/>
        </w:behaviors>
        <w:guid w:val="{1225C8EE-DE34-4E42-B836-B16A5E3ED0EE}"/>
      </w:docPartPr>
      <w:docPartBody>
        <w:p w:rsidR="00E0682B" w:rsidRDefault="00E0682B" w:rsidP="00E0682B">
          <w:pPr>
            <w:pStyle w:val="F6626A380DDE4FF2839091044891D59A"/>
          </w:pPr>
          <w:r w:rsidRPr="00346DE2">
            <w:t>Address</w:t>
          </w:r>
        </w:p>
      </w:docPartBody>
    </w:docPart>
    <w:docPart>
      <w:docPartPr>
        <w:name w:val="265B6872199A412CBC2D6607D7DA24DD"/>
        <w:category>
          <w:name w:val="General"/>
          <w:gallery w:val="placeholder"/>
        </w:category>
        <w:types>
          <w:type w:val="bbPlcHdr"/>
        </w:types>
        <w:behaviors>
          <w:behavior w:val="content"/>
        </w:behaviors>
        <w:guid w:val="{EAD22978-7389-479B-B369-70F640FFF439}"/>
      </w:docPartPr>
      <w:docPartBody>
        <w:p w:rsidR="00E0682B" w:rsidRDefault="00E0682B" w:rsidP="00E0682B">
          <w:pPr>
            <w:pStyle w:val="265B6872199A412CBC2D6607D7DA24DD"/>
          </w:pPr>
          <w:r w:rsidRPr="00346DE2">
            <w:t>City/State/Zip</w:t>
          </w:r>
        </w:p>
      </w:docPartBody>
    </w:docPart>
    <w:docPart>
      <w:docPartPr>
        <w:name w:val="72B5ACAD5EC94500AE2B95513A02D972"/>
        <w:category>
          <w:name w:val="General"/>
          <w:gallery w:val="placeholder"/>
        </w:category>
        <w:types>
          <w:type w:val="bbPlcHdr"/>
        </w:types>
        <w:behaviors>
          <w:behavior w:val="content"/>
        </w:behaviors>
        <w:guid w:val="{78161E0D-BD2D-4AAC-BDE0-FC6861D74AF7}"/>
      </w:docPartPr>
      <w:docPartBody>
        <w:p w:rsidR="00E0682B" w:rsidRDefault="00E0682B" w:rsidP="00E0682B">
          <w:pPr>
            <w:pStyle w:val="72B5ACAD5EC94500AE2B95513A02D972"/>
          </w:pPr>
          <w:r w:rsidRPr="00346DE2">
            <w:t>Cell Phone</w:t>
          </w:r>
        </w:p>
      </w:docPartBody>
    </w:docPart>
    <w:docPart>
      <w:docPartPr>
        <w:name w:val="966A51BAC55E4B3AA714FB3A29772115"/>
        <w:category>
          <w:name w:val="General"/>
          <w:gallery w:val="placeholder"/>
        </w:category>
        <w:types>
          <w:type w:val="bbPlcHdr"/>
        </w:types>
        <w:behaviors>
          <w:behavior w:val="content"/>
        </w:behaviors>
        <w:guid w:val="{C9FA9048-787B-4DA0-BCA5-26626732E689}"/>
      </w:docPartPr>
      <w:docPartBody>
        <w:p w:rsidR="00E0682B" w:rsidRDefault="00E0682B" w:rsidP="00E0682B">
          <w:pPr>
            <w:pStyle w:val="966A51BAC55E4B3AA714FB3A29772115"/>
          </w:pPr>
          <w:r w:rsidRPr="00346DE2">
            <w:t>Email</w:t>
          </w:r>
        </w:p>
      </w:docPartBody>
    </w:docPart>
    <w:docPart>
      <w:docPartPr>
        <w:name w:val="707F0D73DECC4FD7A29E873DAC8A8A9E"/>
        <w:category>
          <w:name w:val="General"/>
          <w:gallery w:val="placeholder"/>
        </w:category>
        <w:types>
          <w:type w:val="bbPlcHdr"/>
        </w:types>
        <w:behaviors>
          <w:behavior w:val="content"/>
        </w:behaviors>
        <w:guid w:val="{1ABF74FE-5D00-42A6-92FF-519132779ABA}"/>
      </w:docPartPr>
      <w:docPartBody>
        <w:p w:rsidR="00E0682B" w:rsidRDefault="00E0682B" w:rsidP="00E0682B">
          <w:pPr>
            <w:pStyle w:val="707F0D73DECC4FD7A29E873DAC8A8A9E"/>
          </w:pPr>
          <w:r w:rsidRPr="00A700A8">
            <w:t>Other:</w:t>
          </w:r>
        </w:p>
      </w:docPartBody>
    </w:docPart>
    <w:docPart>
      <w:docPartPr>
        <w:name w:val="56070B6B0E1B47B49FEFE9225837CB97"/>
        <w:category>
          <w:name w:val="General"/>
          <w:gallery w:val="placeholder"/>
        </w:category>
        <w:types>
          <w:type w:val="bbPlcHdr"/>
        </w:types>
        <w:behaviors>
          <w:behavior w:val="content"/>
        </w:behaviors>
        <w:guid w:val="{3B26F6E2-67D2-4494-A6C9-2AC738E3D808}"/>
      </w:docPartPr>
      <w:docPartBody>
        <w:p w:rsidR="00E0682B" w:rsidRDefault="00E0682B" w:rsidP="00E0682B">
          <w:pPr>
            <w:pStyle w:val="56070B6B0E1B47B49FEFE9225837CB97"/>
          </w:pPr>
          <w:r w:rsidRPr="00A700A8">
            <w:t>Other:</w:t>
          </w:r>
        </w:p>
      </w:docPartBody>
    </w:docPart>
    <w:docPart>
      <w:docPartPr>
        <w:name w:val="A6715D543ED3446180EB9C4437E9DAE6"/>
        <w:category>
          <w:name w:val="General"/>
          <w:gallery w:val="placeholder"/>
        </w:category>
        <w:types>
          <w:type w:val="bbPlcHdr"/>
        </w:types>
        <w:behaviors>
          <w:behavior w:val="content"/>
        </w:behaviors>
        <w:guid w:val="{966E9C29-0BD2-402E-8FAB-7800C1BCE460}"/>
      </w:docPartPr>
      <w:docPartBody>
        <w:p w:rsidR="00E0682B" w:rsidRDefault="00E0682B" w:rsidP="00E0682B">
          <w:pPr>
            <w:pStyle w:val="A6715D543ED3446180EB9C4437E9DAE6"/>
          </w:pPr>
          <w:r w:rsidRPr="00A700A8">
            <w:t>Other:</w:t>
          </w:r>
        </w:p>
      </w:docPartBody>
    </w:docPart>
    <w:docPart>
      <w:docPartPr>
        <w:name w:val="8ABF2932367445AB9B14930E485ADFB0"/>
        <w:category>
          <w:name w:val="General"/>
          <w:gallery w:val="placeholder"/>
        </w:category>
        <w:types>
          <w:type w:val="bbPlcHdr"/>
        </w:types>
        <w:behaviors>
          <w:behavior w:val="content"/>
        </w:behaviors>
        <w:guid w:val="{B7F579CF-419A-447B-813F-52FD071374DC}"/>
      </w:docPartPr>
      <w:docPartBody>
        <w:p w:rsidR="00E0682B" w:rsidRDefault="00E0682B" w:rsidP="00E0682B">
          <w:pPr>
            <w:pStyle w:val="8ABF2932367445AB9B14930E485ADFB0"/>
          </w:pPr>
          <w:r w:rsidRPr="00A700A8">
            <w:t>Other:</w:t>
          </w:r>
        </w:p>
      </w:docPartBody>
    </w:docPart>
    <w:docPart>
      <w:docPartPr>
        <w:name w:val="6007BE4EF0F64A61A528E9C70BA966F4"/>
        <w:category>
          <w:name w:val="General"/>
          <w:gallery w:val="placeholder"/>
        </w:category>
        <w:types>
          <w:type w:val="bbPlcHdr"/>
        </w:types>
        <w:behaviors>
          <w:behavior w:val="content"/>
        </w:behaviors>
        <w:guid w:val="{2F06376D-FB48-4713-9100-3C52B0500141}"/>
      </w:docPartPr>
      <w:docPartBody>
        <w:p w:rsidR="00E0682B" w:rsidRDefault="00E0682B" w:rsidP="00E0682B">
          <w:pPr>
            <w:pStyle w:val="6007BE4EF0F64A61A528E9C70BA966F4"/>
          </w:pPr>
          <w:r w:rsidRPr="00A700A8">
            <w:t>Other:</w:t>
          </w:r>
        </w:p>
      </w:docPartBody>
    </w:docPart>
    <w:docPart>
      <w:docPartPr>
        <w:name w:val="41A026C55742402D9CE3A3236CF60455"/>
        <w:category>
          <w:name w:val="General"/>
          <w:gallery w:val="placeholder"/>
        </w:category>
        <w:types>
          <w:type w:val="bbPlcHdr"/>
        </w:types>
        <w:behaviors>
          <w:behavior w:val="content"/>
        </w:behaviors>
        <w:guid w:val="{962EBD07-D46C-4811-838F-4231D9238C6F}"/>
      </w:docPartPr>
      <w:docPartBody>
        <w:p w:rsidR="00E0682B" w:rsidRDefault="00E0682B" w:rsidP="00E0682B">
          <w:pPr>
            <w:pStyle w:val="41A026C55742402D9CE3A3236CF60455"/>
          </w:pPr>
          <w:r w:rsidRPr="00A700A8">
            <w:t>Other:</w:t>
          </w:r>
        </w:p>
      </w:docPartBody>
    </w:docPart>
    <w:docPart>
      <w:docPartPr>
        <w:name w:val="BC898FC0852744F28C80870AC493344D"/>
        <w:category>
          <w:name w:val="General"/>
          <w:gallery w:val="placeholder"/>
        </w:category>
        <w:types>
          <w:type w:val="bbPlcHdr"/>
        </w:types>
        <w:behaviors>
          <w:behavior w:val="content"/>
        </w:behaviors>
        <w:guid w:val="{50036305-A1FC-45EF-AA49-57D73E67975F}"/>
      </w:docPartPr>
      <w:docPartBody>
        <w:p w:rsidR="00E0682B" w:rsidRDefault="00E0682B" w:rsidP="00E0682B">
          <w:pPr>
            <w:pStyle w:val="BC898FC0852744F28C80870AC493344D"/>
          </w:pPr>
          <w:r w:rsidRPr="00A700A8">
            <w:t>Other:</w:t>
          </w:r>
        </w:p>
      </w:docPartBody>
    </w:docPart>
    <w:docPart>
      <w:docPartPr>
        <w:name w:val="F1B9E00FA73A43819FABC32B1AB6273F"/>
        <w:category>
          <w:name w:val="General"/>
          <w:gallery w:val="placeholder"/>
        </w:category>
        <w:types>
          <w:type w:val="bbPlcHdr"/>
        </w:types>
        <w:behaviors>
          <w:behavior w:val="content"/>
        </w:behaviors>
        <w:guid w:val="{9795D40D-230A-4C58-9323-32F3CD687BDF}"/>
      </w:docPartPr>
      <w:docPartBody>
        <w:p w:rsidR="00E0682B" w:rsidRDefault="00E0682B" w:rsidP="00E0682B">
          <w:pPr>
            <w:pStyle w:val="F1B9E00FA73A43819FABC32B1AB6273F"/>
          </w:pPr>
          <w:r w:rsidRPr="00A700A8">
            <w:t>Other: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95D"/>
    <w:rsid w:val="00062362"/>
    <w:rsid w:val="00075166"/>
    <w:rsid w:val="00312D83"/>
    <w:rsid w:val="003E35D3"/>
    <w:rsid w:val="008D3FF6"/>
    <w:rsid w:val="00962C4A"/>
    <w:rsid w:val="00B21C95"/>
    <w:rsid w:val="00C255AB"/>
    <w:rsid w:val="00E0682B"/>
    <w:rsid w:val="00E450B1"/>
    <w:rsid w:val="00E65F38"/>
    <w:rsid w:val="00FA3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977C775EB6E4ACB8D91A779EE0C166C">
    <w:name w:val="F977C775EB6E4ACB8D91A779EE0C166C"/>
    <w:rsid w:val="00E65F38"/>
  </w:style>
  <w:style w:type="paragraph" w:customStyle="1" w:styleId="27D0E5B421BE42A8BC4AE1821561E045">
    <w:name w:val="27D0E5B421BE42A8BC4AE1821561E045"/>
    <w:rsid w:val="00E65F38"/>
  </w:style>
  <w:style w:type="paragraph" w:customStyle="1" w:styleId="CDEA0BF8DBBB493B8A62FBA91360F385">
    <w:name w:val="CDEA0BF8DBBB493B8A62FBA91360F385"/>
    <w:rsid w:val="00E65F38"/>
  </w:style>
  <w:style w:type="paragraph" w:customStyle="1" w:styleId="868A8F8210A140169BDBE3A6DEFFA4B8">
    <w:name w:val="868A8F8210A140169BDBE3A6DEFFA4B8"/>
    <w:rsid w:val="00E65F38"/>
  </w:style>
  <w:style w:type="paragraph" w:customStyle="1" w:styleId="864E814E4CB8438FBD60BA84F052A959">
    <w:name w:val="864E814E4CB8438FBD60BA84F052A959"/>
    <w:rsid w:val="00E65F38"/>
  </w:style>
  <w:style w:type="paragraph" w:customStyle="1" w:styleId="1788793ADD044F0095E060997DDCA292">
    <w:name w:val="1788793ADD044F0095E060997DDCA292"/>
    <w:rsid w:val="00E65F38"/>
  </w:style>
  <w:style w:type="paragraph" w:customStyle="1" w:styleId="59BA52A849C2476F9E6E5EDEE9443052">
    <w:name w:val="59BA52A849C2476F9E6E5EDEE9443052"/>
    <w:rsid w:val="00E65F38"/>
  </w:style>
  <w:style w:type="paragraph" w:customStyle="1" w:styleId="70DCDBC9FB994C018F0D71A5ED31A4B8">
    <w:name w:val="70DCDBC9FB994C018F0D71A5ED31A4B8"/>
    <w:rsid w:val="00E65F38"/>
  </w:style>
  <w:style w:type="paragraph" w:customStyle="1" w:styleId="393F4D6170914B2FAF90648126661FE4">
    <w:name w:val="393F4D6170914B2FAF90648126661FE4"/>
    <w:rsid w:val="00E65F38"/>
  </w:style>
  <w:style w:type="paragraph" w:customStyle="1" w:styleId="FD135EB233D74322B708D428BC64337D">
    <w:name w:val="FD135EB233D74322B708D428BC64337D"/>
    <w:rsid w:val="00E65F38"/>
  </w:style>
  <w:style w:type="paragraph" w:customStyle="1" w:styleId="1ECE21C8A5B7409493F529A8E230BA5F">
    <w:name w:val="1ECE21C8A5B7409493F529A8E230BA5F"/>
    <w:rsid w:val="00E65F38"/>
  </w:style>
  <w:style w:type="paragraph" w:customStyle="1" w:styleId="71D48EA1820F4A38AC47473DC1B9EF65">
    <w:name w:val="71D48EA1820F4A38AC47473DC1B9EF65"/>
    <w:rsid w:val="00E65F38"/>
  </w:style>
  <w:style w:type="paragraph" w:customStyle="1" w:styleId="FFE512F5D47C42EE99451E509E7DC1E8">
    <w:name w:val="FFE512F5D47C42EE99451E509E7DC1E8"/>
    <w:rsid w:val="00E65F38"/>
  </w:style>
  <w:style w:type="paragraph" w:customStyle="1" w:styleId="F6626A380DDE4FF2839091044891D59A">
    <w:name w:val="F6626A380DDE4FF2839091044891D59A"/>
    <w:rsid w:val="00E0682B"/>
    <w:pPr>
      <w:spacing w:line="278" w:lineRule="auto"/>
    </w:pPr>
    <w:rPr>
      <w:kern w:val="2"/>
      <w:sz w:val="24"/>
      <w:szCs w:val="24"/>
      <w14:ligatures w14:val="standardContextual"/>
    </w:rPr>
  </w:style>
  <w:style w:type="paragraph" w:customStyle="1" w:styleId="265B6872199A412CBC2D6607D7DA24DD">
    <w:name w:val="265B6872199A412CBC2D6607D7DA24DD"/>
    <w:rsid w:val="00E0682B"/>
    <w:pPr>
      <w:spacing w:line="278" w:lineRule="auto"/>
    </w:pPr>
    <w:rPr>
      <w:kern w:val="2"/>
      <w:sz w:val="24"/>
      <w:szCs w:val="24"/>
      <w14:ligatures w14:val="standardContextual"/>
    </w:rPr>
  </w:style>
  <w:style w:type="paragraph" w:customStyle="1" w:styleId="72B5ACAD5EC94500AE2B95513A02D972">
    <w:name w:val="72B5ACAD5EC94500AE2B95513A02D972"/>
    <w:rsid w:val="00E0682B"/>
    <w:pPr>
      <w:spacing w:line="278" w:lineRule="auto"/>
    </w:pPr>
    <w:rPr>
      <w:kern w:val="2"/>
      <w:sz w:val="24"/>
      <w:szCs w:val="24"/>
      <w14:ligatures w14:val="standardContextual"/>
    </w:rPr>
  </w:style>
  <w:style w:type="paragraph" w:customStyle="1" w:styleId="966A51BAC55E4B3AA714FB3A29772115">
    <w:name w:val="966A51BAC55E4B3AA714FB3A29772115"/>
    <w:rsid w:val="00E0682B"/>
    <w:pPr>
      <w:spacing w:line="278" w:lineRule="auto"/>
    </w:pPr>
    <w:rPr>
      <w:kern w:val="2"/>
      <w:sz w:val="24"/>
      <w:szCs w:val="24"/>
      <w14:ligatures w14:val="standardContextual"/>
    </w:rPr>
  </w:style>
  <w:style w:type="paragraph" w:customStyle="1" w:styleId="707F0D73DECC4FD7A29E873DAC8A8A9E">
    <w:name w:val="707F0D73DECC4FD7A29E873DAC8A8A9E"/>
    <w:rsid w:val="00E0682B"/>
    <w:pPr>
      <w:spacing w:line="278" w:lineRule="auto"/>
    </w:pPr>
    <w:rPr>
      <w:kern w:val="2"/>
      <w:sz w:val="24"/>
      <w:szCs w:val="24"/>
      <w14:ligatures w14:val="standardContextual"/>
    </w:rPr>
  </w:style>
  <w:style w:type="paragraph" w:customStyle="1" w:styleId="56070B6B0E1B47B49FEFE9225837CB97">
    <w:name w:val="56070B6B0E1B47B49FEFE9225837CB97"/>
    <w:rsid w:val="00E0682B"/>
    <w:pPr>
      <w:spacing w:line="278" w:lineRule="auto"/>
    </w:pPr>
    <w:rPr>
      <w:kern w:val="2"/>
      <w:sz w:val="24"/>
      <w:szCs w:val="24"/>
      <w14:ligatures w14:val="standardContextual"/>
    </w:rPr>
  </w:style>
  <w:style w:type="paragraph" w:customStyle="1" w:styleId="A6715D543ED3446180EB9C4437E9DAE6">
    <w:name w:val="A6715D543ED3446180EB9C4437E9DAE6"/>
    <w:rsid w:val="00E0682B"/>
    <w:pPr>
      <w:spacing w:line="278" w:lineRule="auto"/>
    </w:pPr>
    <w:rPr>
      <w:kern w:val="2"/>
      <w:sz w:val="24"/>
      <w:szCs w:val="24"/>
      <w14:ligatures w14:val="standardContextual"/>
    </w:rPr>
  </w:style>
  <w:style w:type="paragraph" w:customStyle="1" w:styleId="8ABF2932367445AB9B14930E485ADFB0">
    <w:name w:val="8ABF2932367445AB9B14930E485ADFB0"/>
    <w:rsid w:val="00E0682B"/>
    <w:pPr>
      <w:spacing w:line="278" w:lineRule="auto"/>
    </w:pPr>
    <w:rPr>
      <w:kern w:val="2"/>
      <w:sz w:val="24"/>
      <w:szCs w:val="24"/>
      <w14:ligatures w14:val="standardContextual"/>
    </w:rPr>
  </w:style>
  <w:style w:type="paragraph" w:customStyle="1" w:styleId="6007BE4EF0F64A61A528E9C70BA966F4">
    <w:name w:val="6007BE4EF0F64A61A528E9C70BA966F4"/>
    <w:rsid w:val="00E0682B"/>
    <w:pPr>
      <w:spacing w:line="278" w:lineRule="auto"/>
    </w:pPr>
    <w:rPr>
      <w:kern w:val="2"/>
      <w:sz w:val="24"/>
      <w:szCs w:val="24"/>
      <w14:ligatures w14:val="standardContextual"/>
    </w:rPr>
  </w:style>
  <w:style w:type="paragraph" w:customStyle="1" w:styleId="41A026C55742402D9CE3A3236CF60455">
    <w:name w:val="41A026C55742402D9CE3A3236CF60455"/>
    <w:rsid w:val="00E0682B"/>
    <w:pPr>
      <w:spacing w:line="278" w:lineRule="auto"/>
    </w:pPr>
    <w:rPr>
      <w:kern w:val="2"/>
      <w:sz w:val="24"/>
      <w:szCs w:val="24"/>
      <w14:ligatures w14:val="standardContextual"/>
    </w:rPr>
  </w:style>
  <w:style w:type="paragraph" w:customStyle="1" w:styleId="BC898FC0852744F28C80870AC493344D">
    <w:name w:val="BC898FC0852744F28C80870AC493344D"/>
    <w:rsid w:val="00E0682B"/>
    <w:pPr>
      <w:spacing w:line="278" w:lineRule="auto"/>
    </w:pPr>
    <w:rPr>
      <w:kern w:val="2"/>
      <w:sz w:val="24"/>
      <w:szCs w:val="24"/>
      <w14:ligatures w14:val="standardContextual"/>
    </w:rPr>
  </w:style>
  <w:style w:type="paragraph" w:customStyle="1" w:styleId="F1B9E00FA73A43819FABC32B1AB6273F">
    <w:name w:val="F1B9E00FA73A43819FABC32B1AB6273F"/>
    <w:rsid w:val="00E0682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3.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Volunteer form</Template>
  <TotalTime>0</TotalTime>
  <Pages>6</Pages>
  <Words>658</Words>
  <Characters>3753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2022-10-07T16:26:00Z</dcterms:created>
  <dcterms:modified xsi:type="dcterms:W3CDTF">2024-07-26T18:37:00Z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