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11429" w14:textId="62CABB70" w:rsidR="00BB496C" w:rsidRDefault="00157218">
      <w:r>
        <w:t>If an original receipt is lost, the reimbursee should first ask for a duplicate receipt from the merchant or vendor. If a duplicate is not available, the</w:t>
      </w:r>
      <w:r w:rsidR="00B95344">
        <w:t>n</w:t>
      </w:r>
      <w:r>
        <w:t xml:space="preserve"> a lost receipt form should accompany your </w:t>
      </w:r>
      <w:r w:rsidR="00B95344">
        <w:t>reimbursement request. A credit card statement or bank statement may be attached to this form to verify the amount to be reimbursed.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"/>
        <w:gridCol w:w="2954"/>
        <w:gridCol w:w="4682"/>
        <w:gridCol w:w="1890"/>
        <w:gridCol w:w="568"/>
        <w:gridCol w:w="236"/>
      </w:tblGrid>
      <w:tr w:rsidR="00C31ABD" w:rsidRPr="00C31ABD" w14:paraId="6CDCEBC8" w14:textId="77777777" w:rsidTr="00F73AAB">
        <w:trPr>
          <w:gridAfter w:val="1"/>
          <w:wAfter w:w="222" w:type="dxa"/>
          <w:trHeight w:val="477"/>
        </w:trPr>
        <w:tc>
          <w:tcPr>
            <w:tcW w:w="10126" w:type="dxa"/>
            <w:gridSpan w:val="5"/>
            <w:shd w:val="clear" w:color="auto" w:fill="7030A0"/>
            <w:vAlign w:val="bottom"/>
          </w:tcPr>
          <w:p w14:paraId="4EACB8F6" w14:textId="7E25EE1B" w:rsidR="00C31ABD" w:rsidRPr="00C31ABD" w:rsidRDefault="00B95344" w:rsidP="00E65BA5">
            <w:pPr>
              <w:rPr>
                <w:b/>
                <w:bCs/>
              </w:rPr>
            </w:pPr>
            <w:bookmarkStart w:id="0" w:name="_Hlk170133859"/>
            <w:r w:rsidRPr="00B95344">
              <w:rPr>
                <w:b/>
                <w:bCs/>
                <w:color w:val="FFFFFF" w:themeColor="background1"/>
              </w:rPr>
              <w:t xml:space="preserve">This </w:t>
            </w:r>
            <w:r>
              <w:rPr>
                <w:b/>
                <w:bCs/>
                <w:color w:val="FFFFFF" w:themeColor="background1"/>
              </w:rPr>
              <w:t xml:space="preserve">certification </w:t>
            </w:r>
            <w:r w:rsidR="00E34D50">
              <w:rPr>
                <w:b/>
                <w:bCs/>
                <w:color w:val="FFFFFF" w:themeColor="background1"/>
              </w:rPr>
              <w:t>attests to the following:</w:t>
            </w:r>
          </w:p>
        </w:tc>
      </w:tr>
      <w:tr w:rsidR="00DB764A" w14:paraId="7A0507EA" w14:textId="77777777" w:rsidTr="00F73AAB">
        <w:trPr>
          <w:trHeight w:val="571"/>
        </w:trPr>
        <w:tc>
          <w:tcPr>
            <w:tcW w:w="10126" w:type="dxa"/>
            <w:gridSpan w:val="5"/>
          </w:tcPr>
          <w:p w14:paraId="012FEA0C" w14:textId="1F97C7AD" w:rsidR="00DB764A" w:rsidRPr="00E34D50" w:rsidRDefault="00E34D50" w:rsidP="00E34D50">
            <w:pPr>
              <w:pStyle w:val="ListParagraph"/>
              <w:numPr>
                <w:ilvl w:val="0"/>
                <w:numId w:val="25"/>
              </w:numPr>
              <w:spacing w:before="120"/>
              <w:rPr>
                <w:szCs w:val="22"/>
              </w:rPr>
            </w:pPr>
            <w:r>
              <w:rPr>
                <w:szCs w:val="22"/>
              </w:rPr>
              <w:t xml:space="preserve">No original receipt is available </w:t>
            </w:r>
            <w:r w:rsidR="00E6434A">
              <w:rPr>
                <w:szCs w:val="22"/>
              </w:rPr>
              <w:t xml:space="preserve">for this expense. Please check applicable statement below. </w:t>
            </w:r>
            <w:r w:rsidR="00C97CC2" w:rsidRPr="00E34D50">
              <w:rPr>
                <w:szCs w:val="22"/>
              </w:rPr>
              <w:t xml:space="preserve"> </w:t>
            </w:r>
          </w:p>
        </w:tc>
        <w:tc>
          <w:tcPr>
            <w:tcW w:w="222" w:type="dxa"/>
            <w:vAlign w:val="bottom"/>
          </w:tcPr>
          <w:p w14:paraId="26327D7E" w14:textId="77777777" w:rsidR="00DB764A" w:rsidRDefault="00DB764A" w:rsidP="00E65BA5"/>
        </w:tc>
      </w:tr>
      <w:bookmarkEnd w:id="0"/>
      <w:tr w:rsidR="00357C77" w14:paraId="2B79F19D" w14:textId="77777777" w:rsidTr="00F73AAB">
        <w:trPr>
          <w:trHeight w:val="571"/>
        </w:trPr>
        <w:tc>
          <w:tcPr>
            <w:tcW w:w="10126" w:type="dxa"/>
            <w:gridSpan w:val="5"/>
          </w:tcPr>
          <w:p w14:paraId="31AF449B" w14:textId="00E766F8" w:rsidR="00357C77" w:rsidRPr="00B22165" w:rsidRDefault="00357C77" w:rsidP="002530B6">
            <w:pPr>
              <w:spacing w:before="120"/>
              <w:rPr>
                <w:szCs w:val="22"/>
              </w:rPr>
            </w:pPr>
            <w:r w:rsidRPr="00B22165">
              <w:rPr>
                <w:szCs w:val="22"/>
              </w:rPr>
              <w:sym w:font="Wingdings 2" w:char="F0A3"/>
            </w:r>
            <w:r w:rsidR="00AC759D">
              <w:rPr>
                <w:szCs w:val="22"/>
              </w:rPr>
              <w:t xml:space="preserve"> </w:t>
            </w:r>
            <w:r w:rsidR="00E6434A">
              <w:rPr>
                <w:szCs w:val="22"/>
              </w:rPr>
              <w:t>A credit card or bank statement is attached to verify amount</w:t>
            </w:r>
            <w:r w:rsidR="008A4AC5">
              <w:rPr>
                <w:szCs w:val="22"/>
              </w:rPr>
              <w:t>.</w:t>
            </w:r>
          </w:p>
        </w:tc>
        <w:tc>
          <w:tcPr>
            <w:tcW w:w="222" w:type="dxa"/>
            <w:vAlign w:val="bottom"/>
          </w:tcPr>
          <w:p w14:paraId="2BE7BF4F" w14:textId="28451D67" w:rsidR="00357C77" w:rsidRDefault="00357C77" w:rsidP="00E65BA5"/>
        </w:tc>
      </w:tr>
      <w:tr w:rsidR="00AC759D" w14:paraId="492DA22F" w14:textId="77777777" w:rsidTr="00F73AAB">
        <w:trPr>
          <w:trHeight w:val="571"/>
        </w:trPr>
        <w:tc>
          <w:tcPr>
            <w:tcW w:w="10126" w:type="dxa"/>
            <w:gridSpan w:val="5"/>
          </w:tcPr>
          <w:p w14:paraId="6353CA11" w14:textId="4D5053A5" w:rsidR="00AC759D" w:rsidRPr="00B22165" w:rsidRDefault="00AC759D" w:rsidP="002530B6">
            <w:pPr>
              <w:spacing w:before="120"/>
              <w:rPr>
                <w:szCs w:val="22"/>
              </w:rPr>
            </w:pPr>
            <w:r w:rsidRPr="00B22165">
              <w:rPr>
                <w:szCs w:val="22"/>
              </w:rPr>
              <w:sym w:font="Wingdings 2" w:char="F0A3"/>
            </w:r>
            <w:r w:rsidR="00D45F48">
              <w:rPr>
                <w:szCs w:val="22"/>
              </w:rPr>
              <w:t xml:space="preserve"> </w:t>
            </w:r>
            <w:r w:rsidR="00E6434A">
              <w:rPr>
                <w:szCs w:val="22"/>
              </w:rPr>
              <w:t>The merchant or billing agency is unable to provide a duplicate receipt</w:t>
            </w:r>
            <w:r w:rsidR="008A4AC5">
              <w:rPr>
                <w:szCs w:val="22"/>
              </w:rPr>
              <w:t>.</w:t>
            </w:r>
          </w:p>
        </w:tc>
        <w:tc>
          <w:tcPr>
            <w:tcW w:w="222" w:type="dxa"/>
            <w:vAlign w:val="bottom"/>
          </w:tcPr>
          <w:p w14:paraId="207BD1D5" w14:textId="77777777" w:rsidR="00AC759D" w:rsidRDefault="00AC759D" w:rsidP="00E65BA5"/>
        </w:tc>
      </w:tr>
      <w:tr w:rsidR="00AC759D" w14:paraId="49229EDD" w14:textId="77777777" w:rsidTr="00F73AAB">
        <w:trPr>
          <w:trHeight w:val="571"/>
        </w:trPr>
        <w:tc>
          <w:tcPr>
            <w:tcW w:w="10126" w:type="dxa"/>
            <w:gridSpan w:val="5"/>
          </w:tcPr>
          <w:p w14:paraId="59E62D52" w14:textId="7F7D0E55" w:rsidR="00AC759D" w:rsidRPr="00E6434A" w:rsidRDefault="008A4AC5" w:rsidP="00E6434A">
            <w:pPr>
              <w:pStyle w:val="ListParagraph"/>
              <w:numPr>
                <w:ilvl w:val="0"/>
                <w:numId w:val="25"/>
              </w:numPr>
              <w:spacing w:before="120"/>
              <w:rPr>
                <w:szCs w:val="22"/>
              </w:rPr>
            </w:pPr>
            <w:r w:rsidRPr="00E6434A">
              <w:rPr>
                <w:szCs w:val="22"/>
              </w:rPr>
              <w:t xml:space="preserve"> </w:t>
            </w:r>
            <w:r w:rsidR="00BB6DF9">
              <w:rPr>
                <w:szCs w:val="22"/>
              </w:rPr>
              <w:t>The expense was incurred on behalf of:</w:t>
            </w:r>
          </w:p>
        </w:tc>
        <w:tc>
          <w:tcPr>
            <w:tcW w:w="222" w:type="dxa"/>
            <w:vAlign w:val="bottom"/>
          </w:tcPr>
          <w:p w14:paraId="6E658EC2" w14:textId="77777777" w:rsidR="00AC759D" w:rsidRDefault="00AC759D" w:rsidP="00E65BA5"/>
        </w:tc>
      </w:tr>
      <w:tr w:rsidR="00F73AAB" w:rsidRPr="00846B76" w14:paraId="11AC5251" w14:textId="77777777" w:rsidTr="00F73AAB">
        <w:trPr>
          <w:gridBefore w:val="1"/>
          <w:gridAfter w:val="2"/>
          <w:wBefore w:w="32" w:type="dxa"/>
          <w:wAfter w:w="790" w:type="dxa"/>
        </w:trPr>
        <w:tc>
          <w:tcPr>
            <w:tcW w:w="2954" w:type="dxa"/>
            <w:vAlign w:val="bottom"/>
          </w:tcPr>
          <w:p w14:paraId="6E98C67F" w14:textId="5A610679" w:rsidR="008A2606" w:rsidRPr="00477432" w:rsidRDefault="00A05BF2" w:rsidP="008A2606">
            <w:pPr>
              <w:rPr>
                <w:b/>
                <w:bCs/>
              </w:rPr>
            </w:pPr>
            <w:r>
              <w:rPr>
                <w:b/>
                <w:bCs/>
              </w:rPr>
              <w:t>Chapter Name</w:t>
            </w:r>
            <w:r w:rsidR="008A2606" w:rsidRPr="00477432">
              <w:rPr>
                <w:b/>
                <w:bCs/>
              </w:rPr>
              <w:t>:</w:t>
            </w:r>
          </w:p>
        </w:tc>
        <w:tc>
          <w:tcPr>
            <w:tcW w:w="6572" w:type="dxa"/>
            <w:gridSpan w:val="2"/>
            <w:tcBorders>
              <w:bottom w:val="single" w:sz="4" w:space="0" w:color="auto"/>
            </w:tcBorders>
            <w:vAlign w:val="bottom"/>
          </w:tcPr>
          <w:p w14:paraId="7603FA75" w14:textId="77777777" w:rsidR="008A2606" w:rsidRPr="00846B76" w:rsidRDefault="008A2606" w:rsidP="005E785E">
            <w:pPr>
              <w:tabs>
                <w:tab w:val="left" w:pos="3405"/>
              </w:tabs>
              <w:spacing w:before="240"/>
              <w:ind w:right="1695"/>
            </w:pPr>
          </w:p>
        </w:tc>
      </w:tr>
      <w:tr w:rsidR="005E785E" w:rsidRPr="00846B76" w14:paraId="117ABC52" w14:textId="77777777" w:rsidTr="00F73AAB">
        <w:trPr>
          <w:gridBefore w:val="1"/>
          <w:gridAfter w:val="3"/>
          <w:wBefore w:w="32" w:type="dxa"/>
          <w:wAfter w:w="2680" w:type="dxa"/>
        </w:trPr>
        <w:tc>
          <w:tcPr>
            <w:tcW w:w="7636" w:type="dxa"/>
            <w:gridSpan w:val="2"/>
          </w:tcPr>
          <w:p w14:paraId="1ADEB1FD" w14:textId="0D5D2AEF" w:rsidR="005E785E" w:rsidRPr="00846B76" w:rsidRDefault="005E785E" w:rsidP="005E785E">
            <w:pPr>
              <w:pStyle w:val="ListParagraph"/>
              <w:numPr>
                <w:ilvl w:val="0"/>
                <w:numId w:val="25"/>
              </w:numPr>
              <w:ind w:right="-3240"/>
            </w:pPr>
            <w:r>
              <w:rPr>
                <w:szCs w:val="22"/>
              </w:rPr>
              <w:t>The item and amount of the expense are accurate</w:t>
            </w:r>
          </w:p>
        </w:tc>
      </w:tr>
      <w:tr w:rsidR="007931AD" w:rsidRPr="00846B76" w14:paraId="1A3D299A" w14:textId="77777777" w:rsidTr="00F73AAB">
        <w:trPr>
          <w:gridBefore w:val="1"/>
          <w:gridAfter w:val="3"/>
          <w:wBefore w:w="32" w:type="dxa"/>
          <w:wAfter w:w="2680" w:type="dxa"/>
        </w:trPr>
        <w:tc>
          <w:tcPr>
            <w:tcW w:w="7636" w:type="dxa"/>
            <w:gridSpan w:val="2"/>
          </w:tcPr>
          <w:p w14:paraId="42ED0748" w14:textId="77777777" w:rsidR="007931AD" w:rsidRDefault="007931AD" w:rsidP="007931AD">
            <w:pPr>
              <w:pStyle w:val="ListParagraph"/>
              <w:ind w:right="-3240"/>
              <w:rPr>
                <w:szCs w:val="22"/>
              </w:rPr>
            </w:pPr>
          </w:p>
        </w:tc>
      </w:tr>
      <w:tr w:rsidR="00F73AAB" w:rsidRPr="00846B76" w14:paraId="6A3A2DF3" w14:textId="77777777" w:rsidTr="00F73AAB">
        <w:trPr>
          <w:gridAfter w:val="2"/>
          <w:wAfter w:w="790" w:type="dxa"/>
        </w:trPr>
        <w:tc>
          <w:tcPr>
            <w:tcW w:w="2986" w:type="dxa"/>
            <w:gridSpan w:val="2"/>
            <w:vAlign w:val="bottom"/>
          </w:tcPr>
          <w:p w14:paraId="54255E3A" w14:textId="77777777" w:rsidR="007931AD" w:rsidRDefault="007931AD" w:rsidP="00E65BA5">
            <w:pPr>
              <w:rPr>
                <w:b/>
                <w:bCs/>
              </w:rPr>
            </w:pPr>
            <w:r>
              <w:rPr>
                <w:b/>
                <w:bCs/>
              </w:rPr>
              <w:t>Merchant Name</w:t>
            </w:r>
            <w:r w:rsidRPr="00477432">
              <w:rPr>
                <w:b/>
                <w:bCs/>
              </w:rPr>
              <w:t>:</w:t>
            </w:r>
          </w:p>
          <w:p w14:paraId="283B014B" w14:textId="5CD63E98" w:rsidR="008E1070" w:rsidRPr="00477432" w:rsidRDefault="008E1070" w:rsidP="00E65BA5">
            <w:pPr>
              <w:rPr>
                <w:b/>
                <w:bCs/>
              </w:rPr>
            </w:pPr>
            <w:r>
              <w:rPr>
                <w:b/>
                <w:bCs/>
              </w:rPr>
              <w:t>(Payee/Vendor)</w:t>
            </w:r>
          </w:p>
        </w:tc>
        <w:tc>
          <w:tcPr>
            <w:tcW w:w="6572" w:type="dxa"/>
            <w:gridSpan w:val="2"/>
            <w:tcBorders>
              <w:bottom w:val="single" w:sz="4" w:space="0" w:color="auto"/>
            </w:tcBorders>
            <w:vAlign w:val="bottom"/>
          </w:tcPr>
          <w:p w14:paraId="7AAD6CF7" w14:textId="77777777" w:rsidR="007931AD" w:rsidRPr="00846B76" w:rsidRDefault="007931AD" w:rsidP="00E65BA5">
            <w:pPr>
              <w:tabs>
                <w:tab w:val="left" w:pos="3405"/>
              </w:tabs>
              <w:spacing w:before="240"/>
              <w:ind w:right="1695"/>
            </w:pPr>
          </w:p>
        </w:tc>
      </w:tr>
      <w:tr w:rsidR="00F73AAB" w:rsidRPr="00846B76" w14:paraId="04A84274" w14:textId="77777777" w:rsidTr="00F73AAB">
        <w:trPr>
          <w:gridAfter w:val="2"/>
          <w:wAfter w:w="790" w:type="dxa"/>
        </w:trPr>
        <w:tc>
          <w:tcPr>
            <w:tcW w:w="2986" w:type="dxa"/>
            <w:gridSpan w:val="2"/>
            <w:vAlign w:val="bottom"/>
          </w:tcPr>
          <w:p w14:paraId="31ACC2BF" w14:textId="2B59FB46" w:rsidR="008E1070" w:rsidRDefault="008E1070" w:rsidP="00E65BA5">
            <w:pPr>
              <w:rPr>
                <w:b/>
                <w:bCs/>
              </w:rPr>
            </w:pPr>
            <w:r>
              <w:rPr>
                <w:b/>
                <w:bCs/>
              </w:rPr>
              <w:t>Location:</w:t>
            </w:r>
          </w:p>
          <w:p w14:paraId="4BB7F95F" w14:textId="288138EE" w:rsidR="008E1070" w:rsidRPr="00477432" w:rsidRDefault="008E1070" w:rsidP="00E65BA5">
            <w:pPr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>
              <w:rPr>
                <w:b/>
                <w:bCs/>
              </w:rPr>
              <w:t>City)(State</w:t>
            </w:r>
            <w:r>
              <w:rPr>
                <w:b/>
                <w:bCs/>
              </w:rPr>
              <w:t>)</w:t>
            </w:r>
          </w:p>
        </w:tc>
        <w:tc>
          <w:tcPr>
            <w:tcW w:w="6572" w:type="dxa"/>
            <w:gridSpan w:val="2"/>
            <w:tcBorders>
              <w:bottom w:val="single" w:sz="4" w:space="0" w:color="auto"/>
            </w:tcBorders>
            <w:vAlign w:val="bottom"/>
          </w:tcPr>
          <w:p w14:paraId="6BE67F23" w14:textId="1DBB515C" w:rsidR="008E1070" w:rsidRPr="00846B76" w:rsidRDefault="008E1070" w:rsidP="00E65BA5">
            <w:pPr>
              <w:tabs>
                <w:tab w:val="left" w:pos="3405"/>
              </w:tabs>
              <w:spacing w:before="240"/>
              <w:ind w:right="1695"/>
            </w:pPr>
          </w:p>
        </w:tc>
      </w:tr>
    </w:tbl>
    <w:p w14:paraId="73B5885D" w14:textId="77777777" w:rsidR="00651912" w:rsidRPr="00E677FE" w:rsidRDefault="00651912" w:rsidP="008E1070">
      <w:pPr>
        <w:spacing w:after="0"/>
        <w:rPr>
          <w:sz w:val="16"/>
          <w:szCs w:val="16"/>
        </w:rPr>
      </w:pPr>
    </w:p>
    <w:tbl>
      <w:tblPr>
        <w:tblStyle w:val="TableGrid"/>
        <w:tblW w:w="5059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4129"/>
        <w:gridCol w:w="116"/>
        <w:gridCol w:w="430"/>
        <w:gridCol w:w="3224"/>
        <w:gridCol w:w="1335"/>
      </w:tblGrid>
      <w:tr w:rsidR="00F73AAB" w14:paraId="43A46123" w14:textId="77777777" w:rsidTr="006F5380">
        <w:trPr>
          <w:gridAfter w:val="4"/>
          <w:wAfter w:w="2695" w:type="pct"/>
          <w:trHeight w:val="489"/>
        </w:trPr>
        <w:tc>
          <w:tcPr>
            <w:tcW w:w="2305" w:type="pct"/>
            <w:gridSpan w:val="2"/>
            <w:vAlign w:val="bottom"/>
          </w:tcPr>
          <w:p w14:paraId="62C42741" w14:textId="67285A66" w:rsidR="00651912" w:rsidRDefault="00A17B1D" w:rsidP="00E65BA5">
            <w:r>
              <w:rPr>
                <w:b/>
                <w:bCs/>
              </w:rPr>
              <w:t>Description of Expenditure</w:t>
            </w:r>
            <w:r w:rsidR="00F47E6A">
              <w:rPr>
                <w:b/>
                <w:bCs/>
              </w:rPr>
              <w:t>:</w:t>
            </w:r>
          </w:p>
        </w:tc>
      </w:tr>
      <w:tr w:rsidR="00F73AAB" w14:paraId="65042D90" w14:textId="77777777" w:rsidTr="006F5380">
        <w:trPr>
          <w:trHeight w:val="506"/>
        </w:trPr>
        <w:tc>
          <w:tcPr>
            <w:tcW w:w="2593" w:type="pct"/>
            <w:gridSpan w:val="4"/>
            <w:vAlign w:val="bottom"/>
          </w:tcPr>
          <w:p w14:paraId="142F673D" w14:textId="77777777" w:rsidR="00651912" w:rsidRDefault="00651912" w:rsidP="00E65BA5">
            <w:pPr>
              <w:jc w:val="center"/>
            </w:pPr>
          </w:p>
        </w:tc>
        <w:tc>
          <w:tcPr>
            <w:tcW w:w="240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985BBC" w14:textId="362CF523" w:rsidR="00F73AAB" w:rsidRDefault="00F73AAB" w:rsidP="00F73AAB">
            <w:pPr>
              <w:spacing w:before="120"/>
            </w:pPr>
          </w:p>
        </w:tc>
      </w:tr>
      <w:tr w:rsidR="00F73AAB" w14:paraId="682AE88D" w14:textId="77777777" w:rsidTr="00997DDD">
        <w:trPr>
          <w:trHeight w:val="489"/>
        </w:trPr>
        <w:tc>
          <w:tcPr>
            <w:tcW w:w="125" w:type="pct"/>
            <w:vAlign w:val="bottom"/>
          </w:tcPr>
          <w:p w14:paraId="22570054" w14:textId="77777777" w:rsidR="007A079F" w:rsidRDefault="007A079F" w:rsidP="00E65BA5">
            <w:pPr>
              <w:jc w:val="center"/>
            </w:pPr>
          </w:p>
        </w:tc>
        <w:tc>
          <w:tcPr>
            <w:tcW w:w="4875" w:type="pct"/>
            <w:gridSpan w:val="5"/>
            <w:tcBorders>
              <w:top w:val="single" w:sz="4" w:space="0" w:color="auto"/>
            </w:tcBorders>
            <w:vAlign w:val="bottom"/>
          </w:tcPr>
          <w:p w14:paraId="13CCDD77" w14:textId="77777777" w:rsidR="007A079F" w:rsidRPr="007A079F" w:rsidRDefault="007A079F" w:rsidP="007A079F">
            <w:pPr>
              <w:spacing w:before="120"/>
              <w:jc w:val="center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69"/>
            </w:tblGrid>
            <w:tr w:rsidR="00217FDC" w:rsidRPr="007A079F" w14:paraId="4EEDFAE2" w14:textId="77777777" w:rsidTr="00F73AAB">
              <w:tc>
                <w:tcPr>
                  <w:tcW w:w="8169" w:type="dxa"/>
                  <w:vAlign w:val="bottom"/>
                </w:tcPr>
                <w:tbl>
                  <w:tblPr>
                    <w:tblStyle w:val="TableGrid"/>
                    <w:tblW w:w="95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958"/>
                    <w:gridCol w:w="2601"/>
                    <w:gridCol w:w="991"/>
                    <w:gridCol w:w="3963"/>
                  </w:tblGrid>
                  <w:tr w:rsidR="000B6431" w:rsidRPr="007A079F" w14:paraId="773FA120" w14:textId="77777777" w:rsidTr="000B6431">
                    <w:trPr>
                      <w:trHeight w:val="1198"/>
                    </w:trPr>
                    <w:tc>
                      <w:tcPr>
                        <w:tcW w:w="1029" w:type="pct"/>
                        <w:vAlign w:val="bottom"/>
                      </w:tcPr>
                      <w:p w14:paraId="2ED037A1" w14:textId="0BB3BE52" w:rsidR="00217FDC" w:rsidRPr="007A079F" w:rsidRDefault="00F73AAB" w:rsidP="000B6431">
                        <w:pPr>
                          <w:spacing w:before="120"/>
                          <w:ind w:left="-450" w:right="345"/>
                          <w:jc w:val="center"/>
                          <w:rPr>
                            <w:b/>
                            <w:bCs/>
                          </w:rPr>
                        </w:pPr>
                        <w:r w:rsidRPr="00F73AAB">
                          <w:rPr>
                            <w:b/>
                            <w:bCs/>
                          </w:rPr>
                          <w:t>Amount</w:t>
                        </w:r>
                        <w:r>
                          <w:rPr>
                            <w:b/>
                            <w:bCs/>
                          </w:rPr>
                          <w:t>$</w:t>
                        </w:r>
                        <w:r w:rsidR="00217FDC" w:rsidRPr="007A079F">
                          <w:rPr>
                            <w:b/>
                            <w:bCs/>
                          </w:rPr>
                          <w:t>:</w:t>
                        </w:r>
                      </w:p>
                    </w:tc>
                    <w:tc>
                      <w:tcPr>
                        <w:tcW w:w="1367" w:type="pct"/>
                        <w:tcBorders>
                          <w:bottom w:val="single" w:sz="4" w:space="0" w:color="auto"/>
                        </w:tcBorders>
                        <w:vAlign w:val="bottom"/>
                      </w:tcPr>
                      <w:p w14:paraId="04F2EC31" w14:textId="77777777" w:rsidR="00217FDC" w:rsidRPr="007A079F" w:rsidRDefault="00217FDC" w:rsidP="007A079F">
                        <w:pPr>
                          <w:spacing w:before="120"/>
                          <w:jc w:val="center"/>
                        </w:pPr>
                      </w:p>
                    </w:tc>
                    <w:tc>
                      <w:tcPr>
                        <w:tcW w:w="521" w:type="pct"/>
                        <w:vAlign w:val="bottom"/>
                      </w:tcPr>
                      <w:p w14:paraId="37D3B92B" w14:textId="7CC0CE35" w:rsidR="00217FDC" w:rsidRPr="007A079F" w:rsidRDefault="00217FDC" w:rsidP="00F73AAB">
                        <w:pPr>
                          <w:spacing w:before="120"/>
                          <w:jc w:val="center"/>
                          <w:rPr>
                            <w:b/>
                            <w:bCs/>
                          </w:rPr>
                        </w:pPr>
                        <w:r w:rsidRPr="007A079F">
                          <w:rPr>
                            <w:b/>
                            <w:bCs/>
                          </w:rPr>
                          <w:t>Date:</w:t>
                        </w:r>
                      </w:p>
                    </w:tc>
                    <w:tc>
                      <w:tcPr>
                        <w:tcW w:w="2083" w:type="pct"/>
                        <w:tcBorders>
                          <w:bottom w:val="single" w:sz="4" w:space="0" w:color="auto"/>
                        </w:tcBorders>
                        <w:vAlign w:val="bottom"/>
                      </w:tcPr>
                      <w:p w14:paraId="50736D94" w14:textId="77777777" w:rsidR="00217FDC" w:rsidRPr="007A079F" w:rsidRDefault="00217FDC" w:rsidP="007A079F">
                        <w:pPr>
                          <w:spacing w:before="120"/>
                          <w:jc w:val="center"/>
                        </w:pPr>
                      </w:p>
                    </w:tc>
                  </w:tr>
                </w:tbl>
                <w:p w14:paraId="5F154B13" w14:textId="77777777" w:rsidR="00217FDC" w:rsidRPr="007A079F" w:rsidRDefault="00217FDC" w:rsidP="007A079F">
                  <w:pPr>
                    <w:spacing w:before="120"/>
                    <w:jc w:val="center"/>
                  </w:pPr>
                </w:p>
              </w:tc>
            </w:tr>
          </w:tbl>
          <w:p w14:paraId="7EB45B99" w14:textId="77777777" w:rsidR="007A079F" w:rsidRDefault="007A079F" w:rsidP="00E65BA5">
            <w:pPr>
              <w:spacing w:before="120"/>
              <w:jc w:val="center"/>
            </w:pPr>
          </w:p>
        </w:tc>
      </w:tr>
      <w:tr w:rsidR="006F5380" w14:paraId="6052C8EF" w14:textId="77777777" w:rsidTr="00997DDD">
        <w:trPr>
          <w:trHeight w:val="489"/>
        </w:trPr>
        <w:tc>
          <w:tcPr>
            <w:tcW w:w="125" w:type="pct"/>
            <w:vAlign w:val="bottom"/>
          </w:tcPr>
          <w:p w14:paraId="78396C8C" w14:textId="77777777" w:rsidR="006F5380" w:rsidRDefault="006F5380" w:rsidP="00E65BA5">
            <w:pPr>
              <w:jc w:val="center"/>
            </w:pPr>
          </w:p>
        </w:tc>
        <w:tc>
          <w:tcPr>
            <w:tcW w:w="4875" w:type="pct"/>
            <w:gridSpan w:val="5"/>
            <w:vAlign w:val="bottom"/>
          </w:tcPr>
          <w:p w14:paraId="4E063CAE" w14:textId="77777777" w:rsidR="006F5380" w:rsidRPr="007A079F" w:rsidRDefault="006F5380" w:rsidP="007A079F">
            <w:pPr>
              <w:spacing w:before="120"/>
              <w:jc w:val="center"/>
            </w:pPr>
          </w:p>
        </w:tc>
      </w:tr>
      <w:tr w:rsidR="006F5380" w:rsidRPr="00846B76" w14:paraId="3A94072E" w14:textId="77777777" w:rsidTr="00997DDD">
        <w:trPr>
          <w:trHeight w:val="568"/>
        </w:trPr>
        <w:tc>
          <w:tcPr>
            <w:tcW w:w="2366" w:type="pct"/>
            <w:gridSpan w:val="3"/>
            <w:vAlign w:val="bottom"/>
          </w:tcPr>
          <w:p w14:paraId="5756C8B3" w14:textId="24977500" w:rsidR="006F5380" w:rsidRDefault="006F5380" w:rsidP="00E65BA5">
            <w:pPr>
              <w:rPr>
                <w:b/>
                <w:bCs/>
              </w:rPr>
            </w:pPr>
          </w:p>
        </w:tc>
        <w:tc>
          <w:tcPr>
            <w:tcW w:w="2634" w:type="pct"/>
            <w:gridSpan w:val="3"/>
            <w:vAlign w:val="bottom"/>
          </w:tcPr>
          <w:p w14:paraId="375E5FF5" w14:textId="77777777" w:rsidR="006F5380" w:rsidRDefault="006F5380" w:rsidP="00E65BA5">
            <w:pPr>
              <w:tabs>
                <w:tab w:val="left" w:pos="3405"/>
              </w:tabs>
              <w:spacing w:before="240"/>
              <w:ind w:right="1695"/>
            </w:pPr>
          </w:p>
        </w:tc>
      </w:tr>
      <w:tr w:rsidR="00997DDD" w:rsidRPr="00846B76" w14:paraId="34224E31" w14:textId="77777777" w:rsidTr="00997DDD">
        <w:trPr>
          <w:trHeight w:val="568"/>
        </w:trPr>
        <w:tc>
          <w:tcPr>
            <w:tcW w:w="2366" w:type="pct"/>
            <w:gridSpan w:val="3"/>
            <w:vAlign w:val="bottom"/>
          </w:tcPr>
          <w:p w14:paraId="08F0A810" w14:textId="160292AB" w:rsidR="00F73AAB" w:rsidRPr="00477432" w:rsidRDefault="00F73AAB" w:rsidP="00E65BA5">
            <w:pPr>
              <w:rPr>
                <w:b/>
                <w:bCs/>
              </w:rPr>
            </w:pPr>
            <w:r>
              <w:rPr>
                <w:b/>
                <w:bCs/>
              </w:rPr>
              <w:t>Reimbursee</w:t>
            </w:r>
            <w:r>
              <w:rPr>
                <w:b/>
                <w:bCs/>
              </w:rPr>
              <w:t xml:space="preserve"> Name</w:t>
            </w:r>
            <w:r w:rsidRPr="00477432">
              <w:rPr>
                <w:b/>
                <w:bCs/>
              </w:rPr>
              <w:t>:</w:t>
            </w:r>
          </w:p>
        </w:tc>
        <w:tc>
          <w:tcPr>
            <w:tcW w:w="2634" w:type="pct"/>
            <w:gridSpan w:val="3"/>
            <w:tcBorders>
              <w:bottom w:val="single" w:sz="4" w:space="0" w:color="auto"/>
            </w:tcBorders>
            <w:vAlign w:val="bottom"/>
          </w:tcPr>
          <w:p w14:paraId="136C1304" w14:textId="5ECF48B3" w:rsidR="00F73AAB" w:rsidRPr="00846B76" w:rsidRDefault="00F73AAB" w:rsidP="00E65BA5">
            <w:pPr>
              <w:tabs>
                <w:tab w:val="left" w:pos="3405"/>
              </w:tabs>
              <w:spacing w:before="240"/>
              <w:ind w:right="1695"/>
            </w:pPr>
          </w:p>
        </w:tc>
      </w:tr>
      <w:tr w:rsidR="006F5380" w:rsidRPr="00846B76" w14:paraId="6500036B" w14:textId="6BDA3C4D" w:rsidTr="006F5380">
        <w:trPr>
          <w:gridAfter w:val="1"/>
          <w:wAfter w:w="705" w:type="pct"/>
          <w:trHeight w:val="328"/>
        </w:trPr>
        <w:tc>
          <w:tcPr>
            <w:tcW w:w="4295" w:type="pct"/>
            <w:gridSpan w:val="5"/>
          </w:tcPr>
          <w:p w14:paraId="231E85CE" w14:textId="78E00935" w:rsidR="006F5380" w:rsidRPr="00846B76" w:rsidRDefault="006F5380" w:rsidP="001E1F11">
            <w:pPr>
              <w:ind w:right="-3240"/>
            </w:pPr>
            <w:r>
              <w:rPr>
                <w:szCs w:val="22"/>
              </w:rPr>
              <w:t>(Last)(First</w:t>
            </w:r>
            <w:proofErr w:type="gramStart"/>
            <w:r>
              <w:rPr>
                <w:szCs w:val="22"/>
              </w:rPr>
              <w:t>)(</w:t>
            </w:r>
            <w:proofErr w:type="gramEnd"/>
            <w:r>
              <w:rPr>
                <w:szCs w:val="22"/>
              </w:rPr>
              <w:t>Middle Initial)</w:t>
            </w:r>
          </w:p>
        </w:tc>
      </w:tr>
      <w:tr w:rsidR="00F73AAB" w:rsidRPr="00846B76" w14:paraId="15557563" w14:textId="77777777" w:rsidTr="006F5380">
        <w:trPr>
          <w:trHeight w:val="568"/>
        </w:trPr>
        <w:tc>
          <w:tcPr>
            <w:tcW w:w="2366" w:type="pct"/>
            <w:gridSpan w:val="3"/>
            <w:vAlign w:val="bottom"/>
          </w:tcPr>
          <w:p w14:paraId="1923E3D0" w14:textId="790E8D2C" w:rsidR="00F73AAB" w:rsidRPr="00477432" w:rsidRDefault="00F73AAB" w:rsidP="00E65BA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Reimbursee </w:t>
            </w:r>
            <w:r>
              <w:rPr>
                <w:b/>
                <w:bCs/>
              </w:rPr>
              <w:t>Signature</w:t>
            </w:r>
            <w:r w:rsidRPr="00477432">
              <w:rPr>
                <w:b/>
                <w:bCs/>
              </w:rPr>
              <w:t>:</w:t>
            </w:r>
          </w:p>
        </w:tc>
        <w:tc>
          <w:tcPr>
            <w:tcW w:w="2634" w:type="pct"/>
            <w:gridSpan w:val="3"/>
            <w:tcBorders>
              <w:bottom w:val="single" w:sz="4" w:space="0" w:color="auto"/>
            </w:tcBorders>
            <w:vAlign w:val="bottom"/>
          </w:tcPr>
          <w:p w14:paraId="10E75285" w14:textId="2711A8AF" w:rsidR="00F73AAB" w:rsidRPr="00846B76" w:rsidRDefault="00F73AAB" w:rsidP="00E65BA5">
            <w:pPr>
              <w:tabs>
                <w:tab w:val="left" w:pos="3405"/>
              </w:tabs>
              <w:spacing w:before="240"/>
              <w:ind w:right="1695"/>
            </w:pPr>
          </w:p>
        </w:tc>
      </w:tr>
      <w:tr w:rsidR="00F73AAB" w:rsidRPr="00846B76" w14:paraId="2D250044" w14:textId="77777777" w:rsidTr="006F5380">
        <w:trPr>
          <w:gridAfter w:val="1"/>
          <w:wAfter w:w="705" w:type="pct"/>
          <w:trHeight w:val="328"/>
        </w:trPr>
        <w:tc>
          <w:tcPr>
            <w:tcW w:w="4295" w:type="pct"/>
            <w:gridSpan w:val="5"/>
          </w:tcPr>
          <w:p w14:paraId="0A850BDE" w14:textId="2586FC82" w:rsidR="00F73AAB" w:rsidRPr="00846B76" w:rsidRDefault="00F73AAB" w:rsidP="00E65BA5">
            <w:pPr>
              <w:ind w:right="-3240"/>
            </w:pPr>
          </w:p>
        </w:tc>
      </w:tr>
    </w:tbl>
    <w:p w14:paraId="40156D05" w14:textId="77777777" w:rsidR="0092096D" w:rsidRDefault="0092096D" w:rsidP="00E677FE">
      <w:pPr>
        <w:spacing w:after="0"/>
        <w:rPr>
          <w:sz w:val="16"/>
          <w:szCs w:val="16"/>
        </w:rPr>
      </w:pP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3817"/>
        <w:gridCol w:w="1533"/>
      </w:tblGrid>
      <w:tr w:rsidR="00454567" w:rsidRPr="00846B76" w14:paraId="6B9577C9" w14:textId="77777777" w:rsidTr="00F73AAB">
        <w:trPr>
          <w:trHeight w:val="568"/>
        </w:trPr>
        <w:tc>
          <w:tcPr>
            <w:tcW w:w="4010" w:type="dxa"/>
            <w:vAlign w:val="bottom"/>
          </w:tcPr>
          <w:p w14:paraId="31910AFB" w14:textId="1D600F96" w:rsidR="00454567" w:rsidRPr="00477432" w:rsidRDefault="00454567" w:rsidP="00E65BA5">
            <w:pPr>
              <w:rPr>
                <w:b/>
                <w:bCs/>
              </w:rPr>
            </w:pPr>
            <w:r>
              <w:rPr>
                <w:b/>
                <w:bCs/>
              </w:rPr>
              <w:t>Authorized Chapter Contact Name</w:t>
            </w:r>
            <w:r w:rsidRPr="00477432">
              <w:rPr>
                <w:b/>
                <w:bCs/>
              </w:rPr>
              <w:t>:</w:t>
            </w:r>
          </w:p>
        </w:tc>
        <w:tc>
          <w:tcPr>
            <w:tcW w:w="5350" w:type="dxa"/>
            <w:gridSpan w:val="2"/>
            <w:tcBorders>
              <w:bottom w:val="single" w:sz="4" w:space="0" w:color="auto"/>
            </w:tcBorders>
            <w:vAlign w:val="bottom"/>
          </w:tcPr>
          <w:p w14:paraId="245F0026" w14:textId="6B811006" w:rsidR="006F5380" w:rsidRPr="00846B76" w:rsidRDefault="006F5380" w:rsidP="00E65BA5">
            <w:pPr>
              <w:tabs>
                <w:tab w:val="left" w:pos="3405"/>
              </w:tabs>
              <w:spacing w:before="240"/>
              <w:ind w:right="1695"/>
            </w:pPr>
          </w:p>
        </w:tc>
      </w:tr>
      <w:tr w:rsidR="00454567" w:rsidRPr="00846B76" w14:paraId="788F6578" w14:textId="77777777" w:rsidTr="00F73AAB">
        <w:trPr>
          <w:gridAfter w:val="1"/>
          <w:wAfter w:w="1533" w:type="dxa"/>
          <w:trHeight w:val="328"/>
        </w:trPr>
        <w:tc>
          <w:tcPr>
            <w:tcW w:w="7827" w:type="dxa"/>
            <w:gridSpan w:val="2"/>
          </w:tcPr>
          <w:p w14:paraId="60214CE2" w14:textId="47B6F5B7" w:rsidR="00454567" w:rsidRPr="00846B76" w:rsidRDefault="00454567" w:rsidP="00E65BA5">
            <w:pPr>
              <w:ind w:right="-3240"/>
            </w:pPr>
          </w:p>
        </w:tc>
      </w:tr>
      <w:tr w:rsidR="00454567" w:rsidRPr="00846B76" w14:paraId="6626C3E5" w14:textId="77777777" w:rsidTr="00F73AAB">
        <w:trPr>
          <w:trHeight w:val="568"/>
        </w:trPr>
        <w:tc>
          <w:tcPr>
            <w:tcW w:w="4010" w:type="dxa"/>
            <w:vAlign w:val="bottom"/>
          </w:tcPr>
          <w:p w14:paraId="0C069D05" w14:textId="7D2FDDAF" w:rsidR="00454567" w:rsidRPr="00477432" w:rsidRDefault="00454567" w:rsidP="00E65BA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Authorized Chapter </w:t>
            </w:r>
            <w:r>
              <w:rPr>
                <w:b/>
                <w:bCs/>
              </w:rPr>
              <w:t>Contact Signature</w:t>
            </w:r>
            <w:r w:rsidRPr="00477432">
              <w:rPr>
                <w:b/>
                <w:bCs/>
              </w:rPr>
              <w:t>:</w:t>
            </w:r>
          </w:p>
        </w:tc>
        <w:tc>
          <w:tcPr>
            <w:tcW w:w="5350" w:type="dxa"/>
            <w:gridSpan w:val="2"/>
            <w:tcBorders>
              <w:bottom w:val="single" w:sz="4" w:space="0" w:color="auto"/>
            </w:tcBorders>
            <w:vAlign w:val="bottom"/>
          </w:tcPr>
          <w:p w14:paraId="74C289A0" w14:textId="49F3CBA7" w:rsidR="00454567" w:rsidRPr="00846B76" w:rsidRDefault="00454567" w:rsidP="00E65BA5">
            <w:pPr>
              <w:tabs>
                <w:tab w:val="left" w:pos="3405"/>
              </w:tabs>
              <w:spacing w:before="240"/>
              <w:ind w:right="1695"/>
            </w:pPr>
          </w:p>
        </w:tc>
      </w:tr>
    </w:tbl>
    <w:p w14:paraId="557C04E0" w14:textId="5C3ADA4F" w:rsidR="00454567" w:rsidRPr="00E677FE" w:rsidRDefault="00454567" w:rsidP="00E677FE">
      <w:pPr>
        <w:spacing w:after="0"/>
        <w:rPr>
          <w:sz w:val="16"/>
          <w:szCs w:val="16"/>
        </w:rPr>
      </w:pPr>
      <w:r>
        <w:rPr>
          <w:szCs w:val="22"/>
        </w:rPr>
        <w:t>(Date)</w:t>
      </w:r>
    </w:p>
    <w:sectPr w:rsidR="00454567" w:rsidRPr="00E677FE" w:rsidSect="00C314EE">
      <w:headerReference w:type="default" r:id="rId10"/>
      <w:footerReference w:type="default" r:id="rId11"/>
      <w:pgSz w:w="12240" w:h="15840"/>
      <w:pgMar w:top="1440" w:right="1440" w:bottom="1008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2F46D" w14:textId="77777777" w:rsidR="00D139B5" w:rsidRDefault="00D139B5" w:rsidP="00650259">
      <w:pPr>
        <w:spacing w:after="0" w:line="240" w:lineRule="auto"/>
      </w:pPr>
      <w:r>
        <w:separator/>
      </w:r>
    </w:p>
  </w:endnote>
  <w:endnote w:type="continuationSeparator" w:id="0">
    <w:p w14:paraId="2DADB98B" w14:textId="77777777" w:rsidR="00D139B5" w:rsidRDefault="00D139B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1B8F0B-7DD7-4C6A-981C-093DF7DE7C02}"/>
    <w:embedBold r:id="rId2" w:fontKey="{D31634C3-FE25-424A-96CA-8A2E2F45E53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CAB48B9-82DC-4865-9BE2-54E2B2B26587}"/>
    <w:embedBold r:id="rId4" w:fontKey="{AA0A381E-EA33-4E4B-B5C9-BA8C60D296F5}"/>
    <w:embedItalic r:id="rId5" w:fontKey="{E0E8C9A7-C37C-446C-952D-D7BCE957086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8317D1F-BBE5-430B-86BB-94974AEA8C6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E121BDD8-CC57-4FF2-9B06-E1F6748E35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2443AE43" w14:textId="77777777" w:rsidTr="00C4167A">
      <w:tc>
        <w:tcPr>
          <w:tcW w:w="4675" w:type="dxa"/>
          <w:vAlign w:val="center"/>
        </w:tcPr>
        <w:p w14:paraId="00DCD240" w14:textId="474EA280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27A98C6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sdt>
    <w:sdtPr>
      <w:rPr>
        <w:sz w:val="22"/>
        <w:szCs w:val="22"/>
      </w:rPr>
      <w:id w:val="-1915847706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F072FB8" w14:textId="77777777" w:rsidR="00C314EE" w:rsidRPr="00C314EE" w:rsidRDefault="00C314EE" w:rsidP="00C314EE">
            <w:pPr>
              <w:tabs>
                <w:tab w:val="center" w:pos="4680"/>
                <w:tab w:val="right" w:pos="9810"/>
              </w:tabs>
              <w:spacing w:after="0" w:line="240" w:lineRule="auto"/>
              <w:ind w:left="3960" w:firstLine="3960"/>
              <w:jc w:val="center"/>
              <w:rPr>
                <w:sz w:val="22"/>
                <w:szCs w:val="22"/>
              </w:rPr>
            </w:pPr>
            <w:r w:rsidRPr="00C314EE">
              <w:rPr>
                <w:sz w:val="22"/>
                <w:szCs w:val="22"/>
              </w:rPr>
              <w:t xml:space="preserve">Page </w:t>
            </w:r>
            <w:r w:rsidRPr="00C314EE">
              <w:rPr>
                <w:b/>
                <w:bCs/>
                <w:sz w:val="22"/>
                <w:szCs w:val="22"/>
              </w:rPr>
              <w:fldChar w:fldCharType="begin"/>
            </w:r>
            <w:r w:rsidRPr="00C314EE">
              <w:rPr>
                <w:b/>
                <w:bCs/>
                <w:sz w:val="22"/>
                <w:szCs w:val="22"/>
              </w:rPr>
              <w:instrText xml:space="preserve"> PAGE </w:instrText>
            </w:r>
            <w:r w:rsidRPr="00C314EE">
              <w:rPr>
                <w:b/>
                <w:bCs/>
                <w:sz w:val="22"/>
                <w:szCs w:val="22"/>
              </w:rPr>
              <w:fldChar w:fldCharType="separate"/>
            </w:r>
            <w:r w:rsidRPr="00C314EE">
              <w:rPr>
                <w:b/>
                <w:bCs/>
                <w:sz w:val="22"/>
                <w:szCs w:val="22"/>
              </w:rPr>
              <w:t>1</w:t>
            </w:r>
            <w:r w:rsidRPr="00C314EE">
              <w:rPr>
                <w:b/>
                <w:bCs/>
                <w:sz w:val="22"/>
                <w:szCs w:val="22"/>
              </w:rPr>
              <w:fldChar w:fldCharType="end"/>
            </w:r>
            <w:r w:rsidRPr="00C314EE">
              <w:rPr>
                <w:sz w:val="22"/>
                <w:szCs w:val="22"/>
              </w:rPr>
              <w:t xml:space="preserve"> of </w:t>
            </w:r>
            <w:r w:rsidRPr="00C314EE">
              <w:rPr>
                <w:b/>
                <w:bCs/>
                <w:sz w:val="22"/>
                <w:szCs w:val="22"/>
              </w:rPr>
              <w:fldChar w:fldCharType="begin"/>
            </w:r>
            <w:r w:rsidRPr="00C314EE">
              <w:rPr>
                <w:b/>
                <w:bCs/>
                <w:sz w:val="22"/>
                <w:szCs w:val="22"/>
              </w:rPr>
              <w:instrText xml:space="preserve"> NUMPAGES  </w:instrText>
            </w:r>
            <w:r w:rsidRPr="00C314EE">
              <w:rPr>
                <w:b/>
                <w:bCs/>
                <w:sz w:val="22"/>
                <w:szCs w:val="22"/>
              </w:rPr>
              <w:fldChar w:fldCharType="separate"/>
            </w:r>
            <w:r w:rsidRPr="00C314EE">
              <w:rPr>
                <w:b/>
                <w:bCs/>
                <w:sz w:val="22"/>
                <w:szCs w:val="22"/>
              </w:rPr>
              <w:t>1</w:t>
            </w:r>
            <w:r w:rsidRPr="00C314EE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53810682" w14:textId="2E37AC86" w:rsidR="00731F26" w:rsidRPr="00C314EE" w:rsidRDefault="00C314EE" w:rsidP="00C314EE">
    <w:pPr>
      <w:widowControl w:val="0"/>
      <w:tabs>
        <w:tab w:val="left" w:pos="7995"/>
        <w:tab w:val="right" w:pos="9360"/>
      </w:tabs>
      <w:autoSpaceDE w:val="0"/>
      <w:autoSpaceDN w:val="0"/>
      <w:rPr>
        <w:rFonts w:eastAsia="Calibri" w:cs="Calibri"/>
        <w:sz w:val="18"/>
      </w:rPr>
    </w:pPr>
    <w:r w:rsidRPr="00C314EE">
      <w:rPr>
        <w:rFonts w:eastAsia="Calibri" w:cs="Calibri"/>
        <w:noProof/>
        <w:sz w:val="18"/>
        <w:szCs w:val="24"/>
      </w:rPr>
      <w:drawing>
        <wp:inline distT="0" distB="0" distL="0" distR="0" wp14:anchorId="20CB5590" wp14:editId="339E4184">
          <wp:extent cx="1912058" cy="533400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941" cy="5336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C314EE">
      <w:rPr>
        <w:rFonts w:eastAsia="Calibri" w:cs="Calibri"/>
        <w:sz w:val="18"/>
      </w:rPr>
      <w:t xml:space="preserve">                                                                                      </w:t>
    </w:r>
    <w:r w:rsidRPr="00C314EE">
      <w:rPr>
        <w:rFonts w:eastAsia="Calibri" w:cs="Calibri"/>
        <w:sz w:val="22"/>
        <w:szCs w:val="36"/>
      </w:rPr>
      <w:t xml:space="preserve">Last updated: </w:t>
    </w:r>
    <w:r w:rsidR="00BB496C">
      <w:rPr>
        <w:rFonts w:eastAsia="Calibri" w:cs="Calibri"/>
        <w:sz w:val="22"/>
        <w:szCs w:val="36"/>
      </w:rPr>
      <w:t>June 24,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A8F49" w14:textId="77777777" w:rsidR="00D139B5" w:rsidRDefault="00D139B5" w:rsidP="00650259">
      <w:pPr>
        <w:spacing w:after="0" w:line="240" w:lineRule="auto"/>
      </w:pPr>
      <w:r>
        <w:separator/>
      </w:r>
    </w:p>
  </w:footnote>
  <w:footnote w:type="continuationSeparator" w:id="0">
    <w:p w14:paraId="61E53EDD" w14:textId="77777777" w:rsidR="00D139B5" w:rsidRDefault="00D139B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7030A0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6E9E2A47" w14:textId="77777777" w:rsidTr="00730F74">
      <w:trPr>
        <w:trHeight w:val="990"/>
      </w:trPr>
      <w:tc>
        <w:tcPr>
          <w:tcW w:w="1350" w:type="dxa"/>
          <w:shd w:val="clear" w:color="auto" w:fill="7030A0"/>
          <w:vAlign w:val="center"/>
        </w:tcPr>
        <w:p w14:paraId="3E69029F" w14:textId="0B14E097" w:rsidR="00AD5835" w:rsidRPr="00731F26" w:rsidRDefault="00AD583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7030A0"/>
          <w:vAlign w:val="center"/>
        </w:tcPr>
        <w:p w14:paraId="5D966B45" w14:textId="0C3241BA" w:rsidR="00AD5835" w:rsidRPr="00731F26" w:rsidRDefault="00917EF6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</w:t>
          </w:r>
          <w:r w:rsidR="00730F74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</w:t>
          </w:r>
          <w:r w:rsidR="00157218">
            <w:rPr>
              <w:rFonts w:ascii="Corbel" w:eastAsia="Calibri" w:hAnsi="Corbel" w:cs="Times New Roman"/>
              <w:b/>
              <w:color w:val="FFFFFF"/>
              <w:sz w:val="44"/>
            </w:rPr>
            <w:t>Lost Receipt Certification Form</w:t>
          </w:r>
        </w:p>
      </w:tc>
    </w:tr>
  </w:tbl>
  <w:p w14:paraId="44C8DB6E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01969"/>
    <w:multiLevelType w:val="hybridMultilevel"/>
    <w:tmpl w:val="30266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6952EB"/>
    <w:multiLevelType w:val="hybridMultilevel"/>
    <w:tmpl w:val="F0069CC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6FB12A05"/>
    <w:multiLevelType w:val="hybridMultilevel"/>
    <w:tmpl w:val="C9A6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251856"/>
    <w:multiLevelType w:val="hybridMultilevel"/>
    <w:tmpl w:val="F0069C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3327824">
    <w:abstractNumId w:val="13"/>
  </w:num>
  <w:num w:numId="2" w16cid:durableId="661617253">
    <w:abstractNumId w:val="9"/>
  </w:num>
  <w:num w:numId="3" w16cid:durableId="1060861885">
    <w:abstractNumId w:val="17"/>
  </w:num>
  <w:num w:numId="4" w16cid:durableId="1579753817">
    <w:abstractNumId w:val="14"/>
  </w:num>
  <w:num w:numId="5" w16cid:durableId="338578155">
    <w:abstractNumId w:val="15"/>
  </w:num>
  <w:num w:numId="6" w16cid:durableId="1501888992">
    <w:abstractNumId w:val="21"/>
  </w:num>
  <w:num w:numId="7" w16cid:durableId="605843104">
    <w:abstractNumId w:val="8"/>
  </w:num>
  <w:num w:numId="8" w16cid:durableId="1222715156">
    <w:abstractNumId w:val="12"/>
  </w:num>
  <w:num w:numId="9" w16cid:durableId="79525077">
    <w:abstractNumId w:val="19"/>
  </w:num>
  <w:num w:numId="10" w16cid:durableId="1268543695">
    <w:abstractNumId w:val="2"/>
  </w:num>
  <w:num w:numId="11" w16cid:durableId="1849519747">
    <w:abstractNumId w:val="6"/>
  </w:num>
  <w:num w:numId="12" w16cid:durableId="272369622">
    <w:abstractNumId w:val="1"/>
  </w:num>
  <w:num w:numId="13" w16cid:durableId="1775443877">
    <w:abstractNumId w:val="3"/>
  </w:num>
  <w:num w:numId="14" w16cid:durableId="942879090">
    <w:abstractNumId w:val="11"/>
  </w:num>
  <w:num w:numId="15" w16cid:durableId="132067882">
    <w:abstractNumId w:val="10"/>
  </w:num>
  <w:num w:numId="16" w16cid:durableId="805197300">
    <w:abstractNumId w:val="18"/>
  </w:num>
  <w:num w:numId="17" w16cid:durableId="2048680063">
    <w:abstractNumId w:val="4"/>
  </w:num>
  <w:num w:numId="18" w16cid:durableId="1297301784">
    <w:abstractNumId w:val="25"/>
  </w:num>
  <w:num w:numId="19" w16cid:durableId="209995123">
    <w:abstractNumId w:val="20"/>
  </w:num>
  <w:num w:numId="20" w16cid:durableId="1206409844">
    <w:abstractNumId w:val="16"/>
  </w:num>
  <w:num w:numId="21" w16cid:durableId="694430836">
    <w:abstractNumId w:val="24"/>
  </w:num>
  <w:num w:numId="22" w16cid:durableId="1921208914">
    <w:abstractNumId w:val="5"/>
  </w:num>
  <w:num w:numId="23" w16cid:durableId="120074138">
    <w:abstractNumId w:val="22"/>
  </w:num>
  <w:num w:numId="24" w16cid:durableId="255359638">
    <w:abstractNumId w:val="0"/>
  </w:num>
  <w:num w:numId="25" w16cid:durableId="1854950664">
    <w:abstractNumId w:val="23"/>
  </w:num>
  <w:num w:numId="26" w16cid:durableId="996104571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74"/>
    <w:rsid w:val="0000206C"/>
    <w:rsid w:val="00052382"/>
    <w:rsid w:val="00062362"/>
    <w:rsid w:val="0006568A"/>
    <w:rsid w:val="00076F0F"/>
    <w:rsid w:val="00084253"/>
    <w:rsid w:val="00090C9F"/>
    <w:rsid w:val="0009263B"/>
    <w:rsid w:val="000A4100"/>
    <w:rsid w:val="000B6431"/>
    <w:rsid w:val="000D1F49"/>
    <w:rsid w:val="000D7C9A"/>
    <w:rsid w:val="000F7F17"/>
    <w:rsid w:val="00102920"/>
    <w:rsid w:val="00145EBA"/>
    <w:rsid w:val="00154AE0"/>
    <w:rsid w:val="00157218"/>
    <w:rsid w:val="001727CA"/>
    <w:rsid w:val="001A35A3"/>
    <w:rsid w:val="001C4A3D"/>
    <w:rsid w:val="001C4D23"/>
    <w:rsid w:val="001D6849"/>
    <w:rsid w:val="001E0234"/>
    <w:rsid w:val="001E1F11"/>
    <w:rsid w:val="00217FDC"/>
    <w:rsid w:val="0022748F"/>
    <w:rsid w:val="00232FF0"/>
    <w:rsid w:val="002462F3"/>
    <w:rsid w:val="00250AED"/>
    <w:rsid w:val="002530B6"/>
    <w:rsid w:val="002C56E6"/>
    <w:rsid w:val="00346DE2"/>
    <w:rsid w:val="00357C77"/>
    <w:rsid w:val="00361E11"/>
    <w:rsid w:val="00377031"/>
    <w:rsid w:val="003B4744"/>
    <w:rsid w:val="003F0847"/>
    <w:rsid w:val="0040090B"/>
    <w:rsid w:val="0042636C"/>
    <w:rsid w:val="00454567"/>
    <w:rsid w:val="0046254C"/>
    <w:rsid w:val="0046302A"/>
    <w:rsid w:val="00477432"/>
    <w:rsid w:val="004775D9"/>
    <w:rsid w:val="0048711B"/>
    <w:rsid w:val="00487D2D"/>
    <w:rsid w:val="004A61A9"/>
    <w:rsid w:val="004D0914"/>
    <w:rsid w:val="004D5D62"/>
    <w:rsid w:val="005112D0"/>
    <w:rsid w:val="00537044"/>
    <w:rsid w:val="00577E06"/>
    <w:rsid w:val="005A3BF7"/>
    <w:rsid w:val="005B1E54"/>
    <w:rsid w:val="005E785E"/>
    <w:rsid w:val="005F2035"/>
    <w:rsid w:val="005F4BFC"/>
    <w:rsid w:val="005F7990"/>
    <w:rsid w:val="0060580D"/>
    <w:rsid w:val="00607D1A"/>
    <w:rsid w:val="006105ED"/>
    <w:rsid w:val="00627F9F"/>
    <w:rsid w:val="0063739C"/>
    <w:rsid w:val="006400BD"/>
    <w:rsid w:val="006458A1"/>
    <w:rsid w:val="00650259"/>
    <w:rsid w:val="00651912"/>
    <w:rsid w:val="006954AB"/>
    <w:rsid w:val="006B1B39"/>
    <w:rsid w:val="006E629B"/>
    <w:rsid w:val="006F5380"/>
    <w:rsid w:val="00730F74"/>
    <w:rsid w:val="00731F26"/>
    <w:rsid w:val="00741440"/>
    <w:rsid w:val="00742C07"/>
    <w:rsid w:val="00760D65"/>
    <w:rsid w:val="00770F25"/>
    <w:rsid w:val="007931AD"/>
    <w:rsid w:val="007A079F"/>
    <w:rsid w:val="007A35A8"/>
    <w:rsid w:val="007A3B9D"/>
    <w:rsid w:val="007B0A85"/>
    <w:rsid w:val="007C6A52"/>
    <w:rsid w:val="007F0717"/>
    <w:rsid w:val="007F2467"/>
    <w:rsid w:val="0082043E"/>
    <w:rsid w:val="00827019"/>
    <w:rsid w:val="00832DF2"/>
    <w:rsid w:val="00862C1D"/>
    <w:rsid w:val="0089031C"/>
    <w:rsid w:val="008A2606"/>
    <w:rsid w:val="008A4AC5"/>
    <w:rsid w:val="008C3FE2"/>
    <w:rsid w:val="008E1070"/>
    <w:rsid w:val="008E203A"/>
    <w:rsid w:val="0091229C"/>
    <w:rsid w:val="00917EF6"/>
    <w:rsid w:val="0092096D"/>
    <w:rsid w:val="00924042"/>
    <w:rsid w:val="00940E73"/>
    <w:rsid w:val="00944AB2"/>
    <w:rsid w:val="0098597D"/>
    <w:rsid w:val="00997DDD"/>
    <w:rsid w:val="009A52BB"/>
    <w:rsid w:val="009B6A81"/>
    <w:rsid w:val="009F619A"/>
    <w:rsid w:val="009F6DDE"/>
    <w:rsid w:val="00A05BF2"/>
    <w:rsid w:val="00A07415"/>
    <w:rsid w:val="00A13731"/>
    <w:rsid w:val="00A17B1D"/>
    <w:rsid w:val="00A3018B"/>
    <w:rsid w:val="00A370A8"/>
    <w:rsid w:val="00A42FA8"/>
    <w:rsid w:val="00A65D5E"/>
    <w:rsid w:val="00A73BD3"/>
    <w:rsid w:val="00A859D9"/>
    <w:rsid w:val="00AC759D"/>
    <w:rsid w:val="00AD4CCF"/>
    <w:rsid w:val="00AD5835"/>
    <w:rsid w:val="00AF38B2"/>
    <w:rsid w:val="00B22165"/>
    <w:rsid w:val="00B25CE8"/>
    <w:rsid w:val="00B37260"/>
    <w:rsid w:val="00B80D32"/>
    <w:rsid w:val="00B860B3"/>
    <w:rsid w:val="00B95344"/>
    <w:rsid w:val="00B96CAD"/>
    <w:rsid w:val="00BB496C"/>
    <w:rsid w:val="00BB4CF3"/>
    <w:rsid w:val="00BB6DF9"/>
    <w:rsid w:val="00BD4753"/>
    <w:rsid w:val="00BD5CB1"/>
    <w:rsid w:val="00BE62EE"/>
    <w:rsid w:val="00BF3AFC"/>
    <w:rsid w:val="00C003BA"/>
    <w:rsid w:val="00C314EE"/>
    <w:rsid w:val="00C31ABD"/>
    <w:rsid w:val="00C426A3"/>
    <w:rsid w:val="00C46878"/>
    <w:rsid w:val="00C5221B"/>
    <w:rsid w:val="00C726BF"/>
    <w:rsid w:val="00C91089"/>
    <w:rsid w:val="00C97CC2"/>
    <w:rsid w:val="00CA01CC"/>
    <w:rsid w:val="00CB4A51"/>
    <w:rsid w:val="00CB7AA5"/>
    <w:rsid w:val="00CD4532"/>
    <w:rsid w:val="00CD47B0"/>
    <w:rsid w:val="00CD4931"/>
    <w:rsid w:val="00CE6104"/>
    <w:rsid w:val="00CE6123"/>
    <w:rsid w:val="00CE7918"/>
    <w:rsid w:val="00D139B5"/>
    <w:rsid w:val="00D16163"/>
    <w:rsid w:val="00D27C15"/>
    <w:rsid w:val="00D332D7"/>
    <w:rsid w:val="00D36090"/>
    <w:rsid w:val="00D36130"/>
    <w:rsid w:val="00D45F48"/>
    <w:rsid w:val="00D5074A"/>
    <w:rsid w:val="00DB1EF5"/>
    <w:rsid w:val="00DB3FAD"/>
    <w:rsid w:val="00DB6FD7"/>
    <w:rsid w:val="00DB764A"/>
    <w:rsid w:val="00DF151B"/>
    <w:rsid w:val="00E34D50"/>
    <w:rsid w:val="00E43F97"/>
    <w:rsid w:val="00E605F6"/>
    <w:rsid w:val="00E61C09"/>
    <w:rsid w:val="00E6434A"/>
    <w:rsid w:val="00E677FE"/>
    <w:rsid w:val="00E708DB"/>
    <w:rsid w:val="00E91CA8"/>
    <w:rsid w:val="00EB3B58"/>
    <w:rsid w:val="00EB563B"/>
    <w:rsid w:val="00EC41A5"/>
    <w:rsid w:val="00EC7359"/>
    <w:rsid w:val="00EE3054"/>
    <w:rsid w:val="00F00606"/>
    <w:rsid w:val="00F009E6"/>
    <w:rsid w:val="00F01256"/>
    <w:rsid w:val="00F01983"/>
    <w:rsid w:val="00F05CE1"/>
    <w:rsid w:val="00F47E6A"/>
    <w:rsid w:val="00F53CA7"/>
    <w:rsid w:val="00F62A1B"/>
    <w:rsid w:val="00F73AA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AC9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CE612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6B1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nandezt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2022-10-07T16:26:00Z</dcterms:created>
  <dcterms:modified xsi:type="dcterms:W3CDTF">2024-06-25T19:49:00Z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