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83CA67" w14:textId="77777777" w:rsidR="00BB496C" w:rsidRDefault="00BB496C"/>
    <w:p w14:paraId="73111429" w14:textId="7F4B213A" w:rsidR="00BB496C" w:rsidRPr="000D50E2" w:rsidRDefault="000D50E2">
      <w:pPr>
        <w:rPr>
          <w:b/>
          <w:bCs/>
          <w:color w:val="7030A0"/>
        </w:rPr>
      </w:pPr>
      <w:r>
        <w:rPr>
          <w:b/>
          <w:bCs/>
          <w:color w:val="7030A0"/>
        </w:rPr>
        <w:t>M</w:t>
      </w:r>
      <w:r w:rsidR="00FB26F8">
        <w:rPr>
          <w:b/>
          <w:bCs/>
          <w:color w:val="7030A0"/>
        </w:rPr>
        <w:t xml:space="preserve">ost parents want to help your organization, but many do not know how. Here are </w:t>
      </w:r>
      <w:r w:rsidR="002447C3">
        <w:rPr>
          <w:b/>
          <w:bCs/>
          <w:color w:val="7030A0"/>
        </w:rPr>
        <w:t>some helpful tips to increase your parent engagement:</w:t>
      </w:r>
    </w:p>
    <w:tbl>
      <w:tblPr>
        <w:tblStyle w:val="TableGrid"/>
        <w:tblW w:w="9704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8"/>
        <w:gridCol w:w="236"/>
      </w:tblGrid>
      <w:tr w:rsidR="00C31ABD" w:rsidRPr="00C31ABD" w14:paraId="6CDCEBC8" w14:textId="77777777" w:rsidTr="0000206C">
        <w:trPr>
          <w:gridAfter w:val="1"/>
          <w:wAfter w:w="236" w:type="dxa"/>
          <w:trHeight w:val="477"/>
        </w:trPr>
        <w:tc>
          <w:tcPr>
            <w:tcW w:w="9468" w:type="dxa"/>
            <w:shd w:val="clear" w:color="auto" w:fill="7030A0"/>
            <w:vAlign w:val="bottom"/>
          </w:tcPr>
          <w:p w14:paraId="4EACB8F6" w14:textId="4737A15D" w:rsidR="00C31ABD" w:rsidRPr="00C31ABD" w:rsidRDefault="00C31ABD" w:rsidP="00E65BA5">
            <w:pPr>
              <w:rPr>
                <w:b/>
                <w:bCs/>
              </w:rPr>
            </w:pPr>
            <w:bookmarkStart w:id="0" w:name="_Hlk170133859"/>
          </w:p>
        </w:tc>
      </w:tr>
      <w:tr w:rsidR="00DB764A" w14:paraId="7A0507EA" w14:textId="77777777" w:rsidTr="0000206C">
        <w:trPr>
          <w:trHeight w:val="571"/>
        </w:trPr>
        <w:tc>
          <w:tcPr>
            <w:tcW w:w="9468" w:type="dxa"/>
          </w:tcPr>
          <w:p w14:paraId="53C84B75" w14:textId="736E2DAD" w:rsidR="00FA5E40" w:rsidRPr="00FA5E40" w:rsidRDefault="00B0578F" w:rsidP="00B0578F">
            <w:pPr>
              <w:pStyle w:val="ListParagraph"/>
              <w:numPr>
                <w:ilvl w:val="0"/>
                <w:numId w:val="25"/>
              </w:numPr>
              <w:spacing w:before="120"/>
              <w:ind w:left="450" w:hanging="330"/>
              <w:rPr>
                <w:szCs w:val="22"/>
              </w:rPr>
            </w:pPr>
            <w:r w:rsidRPr="0037103A">
              <w:rPr>
                <w:b/>
                <w:bCs/>
                <w:color w:val="7030A0"/>
                <w:szCs w:val="22"/>
              </w:rPr>
              <w:t>ASK and make it easy to sign up</w:t>
            </w:r>
            <w:r w:rsidR="00FA5E40">
              <w:rPr>
                <w:b/>
                <w:bCs/>
                <w:color w:val="7030A0"/>
                <w:szCs w:val="22"/>
              </w:rPr>
              <w:t>.</w:t>
            </w:r>
          </w:p>
          <w:p w14:paraId="713907AA" w14:textId="0552C7D1" w:rsidR="00DB764A" w:rsidRPr="00FA5E40" w:rsidRDefault="00D834D2" w:rsidP="00FA5E40">
            <w:pPr>
              <w:pStyle w:val="ListParagraph"/>
              <w:numPr>
                <w:ilvl w:val="0"/>
                <w:numId w:val="26"/>
              </w:numPr>
              <w:spacing w:before="120"/>
              <w:rPr>
                <w:szCs w:val="22"/>
              </w:rPr>
            </w:pPr>
            <w:r w:rsidRPr="00FA5E40">
              <w:rPr>
                <w:szCs w:val="22"/>
              </w:rPr>
              <w:t>List tasks within each program instead of broad categories</w:t>
            </w:r>
            <w:r w:rsidR="0037103A" w:rsidRPr="00FA5E40">
              <w:rPr>
                <w:szCs w:val="22"/>
              </w:rPr>
              <w:t xml:space="preserve">, e.g. graphic design artist needed to create the Gala (or After Prom) poster or Matching Gifts Coordinator-great at home volunteer opportunity and flexible on times. </w:t>
            </w:r>
            <w:r w:rsidR="00C97CC2" w:rsidRPr="00FA5E40">
              <w:rPr>
                <w:szCs w:val="22"/>
              </w:rPr>
              <w:t xml:space="preserve"> </w:t>
            </w:r>
          </w:p>
          <w:p w14:paraId="524E4705" w14:textId="64DB41ED" w:rsidR="00D034C0" w:rsidRPr="00D034C0" w:rsidRDefault="00D034C0" w:rsidP="00B0578F">
            <w:pPr>
              <w:pStyle w:val="ListParagraph"/>
              <w:numPr>
                <w:ilvl w:val="0"/>
                <w:numId w:val="25"/>
              </w:numPr>
              <w:spacing w:before="120"/>
              <w:ind w:left="450" w:hanging="330"/>
              <w:rPr>
                <w:szCs w:val="22"/>
              </w:rPr>
            </w:pPr>
            <w:r>
              <w:rPr>
                <w:b/>
                <w:bCs/>
                <w:color w:val="7030A0"/>
                <w:szCs w:val="22"/>
              </w:rPr>
              <w:t>Have a volunteer coordinator</w:t>
            </w:r>
            <w:r w:rsidR="00FA5E40">
              <w:rPr>
                <w:b/>
                <w:bCs/>
                <w:color w:val="7030A0"/>
                <w:szCs w:val="22"/>
              </w:rPr>
              <w:t>.</w:t>
            </w:r>
            <w:r>
              <w:rPr>
                <w:b/>
                <w:bCs/>
                <w:color w:val="7030A0"/>
                <w:szCs w:val="22"/>
              </w:rPr>
              <w:t xml:space="preserve"> </w:t>
            </w:r>
          </w:p>
          <w:p w14:paraId="4B6D282F" w14:textId="77777777" w:rsidR="00D034C0" w:rsidRPr="00790539" w:rsidRDefault="00D034C0" w:rsidP="00B0578F">
            <w:pPr>
              <w:pStyle w:val="ListParagraph"/>
              <w:numPr>
                <w:ilvl w:val="0"/>
                <w:numId w:val="25"/>
              </w:numPr>
              <w:spacing w:before="120"/>
              <w:ind w:left="450" w:hanging="330"/>
              <w:rPr>
                <w:szCs w:val="22"/>
              </w:rPr>
            </w:pPr>
            <w:r>
              <w:rPr>
                <w:b/>
                <w:bCs/>
                <w:color w:val="7030A0"/>
                <w:szCs w:val="22"/>
              </w:rPr>
              <w:t>New Family Orientation off site</w:t>
            </w:r>
            <w:r w:rsidR="00790539">
              <w:rPr>
                <w:b/>
                <w:bCs/>
                <w:color w:val="7030A0"/>
                <w:szCs w:val="22"/>
              </w:rPr>
              <w:t>.</w:t>
            </w:r>
          </w:p>
          <w:p w14:paraId="36205546" w14:textId="77777777" w:rsidR="00790539" w:rsidRDefault="00FF276E" w:rsidP="00FF276E">
            <w:pPr>
              <w:pStyle w:val="ListParagraph"/>
              <w:numPr>
                <w:ilvl w:val="0"/>
                <w:numId w:val="26"/>
              </w:numPr>
              <w:spacing w:before="120"/>
              <w:rPr>
                <w:szCs w:val="22"/>
              </w:rPr>
            </w:pPr>
            <w:r>
              <w:rPr>
                <w:szCs w:val="22"/>
              </w:rPr>
              <w:t xml:space="preserve">Invite all new families (incoming kindergartens, transfers, high school freshman) to an evening </w:t>
            </w:r>
            <w:r w:rsidR="00E12BF7">
              <w:rPr>
                <w:szCs w:val="22"/>
              </w:rPr>
              <w:t xml:space="preserve">event just for them to welcome them to the school.  </w:t>
            </w:r>
          </w:p>
          <w:p w14:paraId="03684FE6" w14:textId="0CE61C7E" w:rsidR="006B61F3" w:rsidRPr="00F17C01" w:rsidRDefault="006B61F3" w:rsidP="006B61F3">
            <w:pPr>
              <w:pStyle w:val="ListParagraph"/>
              <w:numPr>
                <w:ilvl w:val="0"/>
                <w:numId w:val="25"/>
              </w:numPr>
              <w:spacing w:before="120"/>
              <w:ind w:left="450" w:hanging="330"/>
              <w:rPr>
                <w:szCs w:val="22"/>
              </w:rPr>
            </w:pPr>
            <w:r>
              <w:rPr>
                <w:b/>
                <w:bCs/>
                <w:color w:val="7030A0"/>
                <w:szCs w:val="22"/>
              </w:rPr>
              <w:t xml:space="preserve">Leverage </w:t>
            </w:r>
            <w:r w:rsidR="00F17C01">
              <w:rPr>
                <w:b/>
                <w:bCs/>
                <w:color w:val="7030A0"/>
                <w:szCs w:val="22"/>
              </w:rPr>
              <w:t>media (</w:t>
            </w:r>
            <w:r w:rsidR="00660054">
              <w:rPr>
                <w:b/>
                <w:bCs/>
                <w:color w:val="7030A0"/>
                <w:szCs w:val="22"/>
              </w:rPr>
              <w:t>Facebook</w:t>
            </w:r>
            <w:r w:rsidR="00F17C01">
              <w:rPr>
                <w:b/>
                <w:bCs/>
                <w:color w:val="7030A0"/>
                <w:szCs w:val="22"/>
              </w:rPr>
              <w:t>, school website, school calendar)</w:t>
            </w:r>
            <w:r w:rsidR="00660054">
              <w:rPr>
                <w:b/>
                <w:bCs/>
                <w:color w:val="7030A0"/>
                <w:szCs w:val="22"/>
              </w:rPr>
              <w:t xml:space="preserve"> </w:t>
            </w:r>
            <w:r w:rsidR="00F17C01">
              <w:rPr>
                <w:b/>
                <w:bCs/>
                <w:color w:val="7030A0"/>
                <w:szCs w:val="22"/>
              </w:rPr>
              <w:t>to publicize</w:t>
            </w:r>
            <w:r w:rsidR="00660054">
              <w:rPr>
                <w:b/>
                <w:bCs/>
                <w:color w:val="7030A0"/>
                <w:szCs w:val="22"/>
              </w:rPr>
              <w:t xml:space="preserve"> your PTO Meetings</w:t>
            </w:r>
            <w:r>
              <w:rPr>
                <w:b/>
                <w:bCs/>
                <w:color w:val="7030A0"/>
                <w:szCs w:val="22"/>
              </w:rPr>
              <w:t>.</w:t>
            </w:r>
          </w:p>
          <w:p w14:paraId="0CE8DE36" w14:textId="67DBA904" w:rsidR="00F17C01" w:rsidRPr="00F54AEA" w:rsidRDefault="00F17C01" w:rsidP="006B61F3">
            <w:pPr>
              <w:pStyle w:val="ListParagraph"/>
              <w:numPr>
                <w:ilvl w:val="0"/>
                <w:numId w:val="25"/>
              </w:numPr>
              <w:spacing w:before="120"/>
              <w:ind w:left="450" w:hanging="330"/>
              <w:rPr>
                <w:szCs w:val="22"/>
              </w:rPr>
            </w:pPr>
            <w:r>
              <w:rPr>
                <w:b/>
                <w:bCs/>
                <w:color w:val="7030A0"/>
                <w:szCs w:val="22"/>
              </w:rPr>
              <w:t>Have a PTO recap meeting</w:t>
            </w:r>
            <w:r w:rsidR="00F54AEA">
              <w:rPr>
                <w:b/>
                <w:bCs/>
                <w:color w:val="7030A0"/>
                <w:szCs w:val="22"/>
              </w:rPr>
              <w:t>.</w:t>
            </w:r>
          </w:p>
          <w:p w14:paraId="18E4FA3A" w14:textId="34B05511" w:rsidR="00C30BE1" w:rsidRPr="00C30BE1" w:rsidRDefault="00F54AEA" w:rsidP="00C30BE1">
            <w:pPr>
              <w:pStyle w:val="ListParagraph"/>
              <w:numPr>
                <w:ilvl w:val="0"/>
                <w:numId w:val="25"/>
              </w:numPr>
              <w:spacing w:before="120"/>
              <w:ind w:left="450" w:hanging="330"/>
              <w:rPr>
                <w:szCs w:val="22"/>
              </w:rPr>
            </w:pPr>
            <w:r>
              <w:rPr>
                <w:b/>
                <w:bCs/>
                <w:color w:val="7030A0"/>
                <w:szCs w:val="22"/>
              </w:rPr>
              <w:t>Highlight “At Home” vs “In School” tasks.</w:t>
            </w:r>
          </w:p>
          <w:p w14:paraId="2CECA4F1" w14:textId="6B98E35D" w:rsidR="00C30BE1" w:rsidRPr="00C30BE1" w:rsidRDefault="00C30BE1" w:rsidP="00C30BE1">
            <w:pPr>
              <w:pStyle w:val="ListParagraph"/>
              <w:numPr>
                <w:ilvl w:val="0"/>
                <w:numId w:val="25"/>
              </w:numPr>
              <w:spacing w:before="120"/>
              <w:ind w:left="450" w:hanging="330"/>
              <w:rPr>
                <w:szCs w:val="22"/>
              </w:rPr>
            </w:pPr>
            <w:r>
              <w:rPr>
                <w:b/>
                <w:bCs/>
                <w:color w:val="7030A0"/>
                <w:szCs w:val="22"/>
              </w:rPr>
              <w:t>School Event Exposure.</w:t>
            </w:r>
          </w:p>
          <w:p w14:paraId="44EECE13" w14:textId="6ACF7571" w:rsidR="005D76EE" w:rsidRDefault="005D76EE" w:rsidP="005D76EE">
            <w:pPr>
              <w:pStyle w:val="ListParagraph"/>
              <w:numPr>
                <w:ilvl w:val="0"/>
                <w:numId w:val="26"/>
              </w:numPr>
              <w:spacing w:before="120"/>
              <w:rPr>
                <w:szCs w:val="22"/>
              </w:rPr>
            </w:pPr>
            <w:r>
              <w:rPr>
                <w:szCs w:val="22"/>
              </w:rPr>
              <w:t>Registration Table, Back-to-School</w:t>
            </w:r>
            <w:r w:rsidR="003C46B3">
              <w:rPr>
                <w:szCs w:val="22"/>
              </w:rPr>
              <w:t>, Events (Ice Cream Social, Building Lobby)</w:t>
            </w:r>
            <w:r w:rsidR="0060627C">
              <w:rPr>
                <w:szCs w:val="22"/>
              </w:rPr>
              <w:t>.</w:t>
            </w:r>
          </w:p>
          <w:p w14:paraId="33C90C92" w14:textId="432768BA" w:rsidR="0060627C" w:rsidRDefault="0060627C" w:rsidP="005D76EE">
            <w:pPr>
              <w:pStyle w:val="ListParagraph"/>
              <w:numPr>
                <w:ilvl w:val="0"/>
                <w:numId w:val="26"/>
              </w:numPr>
              <w:spacing w:before="120"/>
              <w:rPr>
                <w:szCs w:val="22"/>
              </w:rPr>
            </w:pPr>
            <w:r>
              <w:rPr>
                <w:szCs w:val="22"/>
              </w:rPr>
              <w:t>Have a table with an attention getter.</w:t>
            </w:r>
          </w:p>
          <w:p w14:paraId="705DF090" w14:textId="6CB40CCB" w:rsidR="0060627C" w:rsidRDefault="0060627C" w:rsidP="005D76EE">
            <w:pPr>
              <w:pStyle w:val="ListParagraph"/>
              <w:numPr>
                <w:ilvl w:val="0"/>
                <w:numId w:val="26"/>
              </w:numPr>
              <w:spacing w:before="120"/>
              <w:rPr>
                <w:szCs w:val="22"/>
              </w:rPr>
            </w:pPr>
            <w:r>
              <w:rPr>
                <w:szCs w:val="22"/>
              </w:rPr>
              <w:t>Guessing Jar (</w:t>
            </w:r>
            <w:r w:rsidR="00D3125F">
              <w:rPr>
                <w:szCs w:val="22"/>
              </w:rPr>
              <w:t>jellybeans</w:t>
            </w:r>
            <w:r w:rsidR="00874009">
              <w:rPr>
                <w:szCs w:val="22"/>
              </w:rPr>
              <w:t xml:space="preserve">, box tops) announce winner at meeting. </w:t>
            </w:r>
          </w:p>
          <w:p w14:paraId="431E47D1" w14:textId="549E731A" w:rsidR="00874009" w:rsidRDefault="00874009" w:rsidP="005D76EE">
            <w:pPr>
              <w:pStyle w:val="ListParagraph"/>
              <w:numPr>
                <w:ilvl w:val="0"/>
                <w:numId w:val="26"/>
              </w:numPr>
              <w:spacing w:before="120"/>
              <w:rPr>
                <w:szCs w:val="22"/>
              </w:rPr>
            </w:pPr>
            <w:r>
              <w:rPr>
                <w:szCs w:val="22"/>
              </w:rPr>
              <w:t>Volunteers with clipboards</w:t>
            </w:r>
            <w:r w:rsidR="0008412F">
              <w:rPr>
                <w:szCs w:val="22"/>
              </w:rPr>
              <w:t xml:space="preserve"> to get parent information.</w:t>
            </w:r>
          </w:p>
          <w:p w14:paraId="25ED5AA7" w14:textId="06905C54" w:rsidR="0008412F" w:rsidRDefault="0008412F" w:rsidP="005D76EE">
            <w:pPr>
              <w:pStyle w:val="ListParagraph"/>
              <w:numPr>
                <w:ilvl w:val="0"/>
                <w:numId w:val="26"/>
              </w:numPr>
              <w:spacing w:before="120"/>
              <w:rPr>
                <w:szCs w:val="22"/>
              </w:rPr>
            </w:pPr>
            <w:r>
              <w:rPr>
                <w:szCs w:val="22"/>
              </w:rPr>
              <w:t xml:space="preserve">Have a one-pager sheet explaining fundraising goals. </w:t>
            </w:r>
          </w:p>
          <w:p w14:paraId="63308F9D" w14:textId="03887698" w:rsidR="00B607FB" w:rsidRDefault="00B607FB" w:rsidP="005D76EE">
            <w:pPr>
              <w:pStyle w:val="ListParagraph"/>
              <w:numPr>
                <w:ilvl w:val="0"/>
                <w:numId w:val="26"/>
              </w:numPr>
              <w:spacing w:before="120"/>
              <w:rPr>
                <w:szCs w:val="22"/>
              </w:rPr>
            </w:pPr>
            <w:r>
              <w:rPr>
                <w:szCs w:val="22"/>
              </w:rPr>
              <w:t xml:space="preserve">Wear “Ask Me” or some other item- sometimes parents just need to know a face in the crowd. </w:t>
            </w:r>
          </w:p>
          <w:p w14:paraId="154A6EFD" w14:textId="75DFB95B" w:rsidR="001E1FD5" w:rsidRDefault="001E1FD5" w:rsidP="005D76EE">
            <w:pPr>
              <w:pStyle w:val="ListParagraph"/>
              <w:numPr>
                <w:ilvl w:val="0"/>
                <w:numId w:val="26"/>
              </w:numPr>
              <w:spacing w:before="120"/>
              <w:rPr>
                <w:szCs w:val="22"/>
              </w:rPr>
            </w:pPr>
            <w:r>
              <w:rPr>
                <w:szCs w:val="22"/>
              </w:rPr>
              <w:t xml:space="preserve">“Advertise” your meetings- school communications, director emails, teacher emails) on the TV in school, </w:t>
            </w:r>
            <w:r w:rsidR="000D271F">
              <w:rPr>
                <w:szCs w:val="22"/>
              </w:rPr>
              <w:t xml:space="preserve">kiosks, physical community board in the school. </w:t>
            </w:r>
          </w:p>
          <w:p w14:paraId="3D385057" w14:textId="102A8B17" w:rsidR="002A002A" w:rsidRPr="004A0D45" w:rsidRDefault="002A002A" w:rsidP="002A002A">
            <w:pPr>
              <w:pStyle w:val="ListParagraph"/>
              <w:numPr>
                <w:ilvl w:val="0"/>
                <w:numId w:val="25"/>
              </w:numPr>
              <w:spacing w:before="120"/>
              <w:ind w:left="450" w:hanging="330"/>
              <w:rPr>
                <w:szCs w:val="22"/>
              </w:rPr>
            </w:pPr>
            <w:r>
              <w:rPr>
                <w:b/>
                <w:bCs/>
                <w:color w:val="7030A0"/>
                <w:szCs w:val="22"/>
              </w:rPr>
              <w:t xml:space="preserve">Focus on THEIR benefits, not your </w:t>
            </w:r>
            <w:r w:rsidR="004A0D45">
              <w:rPr>
                <w:b/>
                <w:bCs/>
                <w:color w:val="7030A0"/>
                <w:szCs w:val="22"/>
              </w:rPr>
              <w:t>Needs</w:t>
            </w:r>
            <w:r>
              <w:rPr>
                <w:b/>
                <w:bCs/>
                <w:color w:val="7030A0"/>
                <w:szCs w:val="22"/>
              </w:rPr>
              <w:t>.</w:t>
            </w:r>
          </w:p>
          <w:p w14:paraId="2217B924" w14:textId="7B9812DB" w:rsidR="004A0D45" w:rsidRDefault="004A0D45" w:rsidP="004A0D45">
            <w:pPr>
              <w:pStyle w:val="ListParagraph"/>
              <w:numPr>
                <w:ilvl w:val="0"/>
                <w:numId w:val="26"/>
              </w:numPr>
              <w:spacing w:before="120"/>
              <w:rPr>
                <w:szCs w:val="22"/>
              </w:rPr>
            </w:pPr>
            <w:r>
              <w:rPr>
                <w:szCs w:val="22"/>
              </w:rPr>
              <w:lastRenderedPageBreak/>
              <w:t>Making a Difference.</w:t>
            </w:r>
          </w:p>
          <w:p w14:paraId="02DEB81D" w14:textId="76B8430B" w:rsidR="004A0D45" w:rsidRDefault="004A0D45" w:rsidP="004A0D45">
            <w:pPr>
              <w:pStyle w:val="ListParagraph"/>
              <w:numPr>
                <w:ilvl w:val="0"/>
                <w:numId w:val="26"/>
              </w:numPr>
              <w:spacing w:before="120"/>
              <w:rPr>
                <w:szCs w:val="22"/>
              </w:rPr>
            </w:pPr>
            <w:r>
              <w:rPr>
                <w:szCs w:val="22"/>
              </w:rPr>
              <w:t xml:space="preserve">Using your skills and talents for good. </w:t>
            </w:r>
          </w:p>
          <w:p w14:paraId="5950DDB9" w14:textId="29F83B6F" w:rsidR="004A0D45" w:rsidRDefault="004A0D45" w:rsidP="004A0D45">
            <w:pPr>
              <w:pStyle w:val="ListParagraph"/>
              <w:numPr>
                <w:ilvl w:val="0"/>
                <w:numId w:val="26"/>
              </w:numPr>
              <w:spacing w:before="120"/>
              <w:rPr>
                <w:szCs w:val="22"/>
              </w:rPr>
            </w:pPr>
            <w:r>
              <w:rPr>
                <w:szCs w:val="22"/>
              </w:rPr>
              <w:t xml:space="preserve">Meeting others in your school/organization. </w:t>
            </w:r>
          </w:p>
          <w:p w14:paraId="112521C1" w14:textId="1A9AAF74" w:rsidR="004A0D45" w:rsidRDefault="004A0D45" w:rsidP="004A0D45">
            <w:pPr>
              <w:pStyle w:val="ListParagraph"/>
              <w:numPr>
                <w:ilvl w:val="0"/>
                <w:numId w:val="26"/>
              </w:numPr>
              <w:spacing w:before="120"/>
              <w:rPr>
                <w:szCs w:val="22"/>
              </w:rPr>
            </w:pPr>
            <w:r>
              <w:rPr>
                <w:szCs w:val="22"/>
              </w:rPr>
              <w:t>Getting information quicker/firsthand.</w:t>
            </w:r>
          </w:p>
          <w:p w14:paraId="1F6CCFA0" w14:textId="6BF934A8" w:rsidR="004A0D45" w:rsidRDefault="004A0D45" w:rsidP="004A0D45">
            <w:pPr>
              <w:pStyle w:val="ListParagraph"/>
              <w:numPr>
                <w:ilvl w:val="0"/>
                <w:numId w:val="26"/>
              </w:numPr>
              <w:spacing w:before="120"/>
              <w:rPr>
                <w:szCs w:val="22"/>
              </w:rPr>
            </w:pPr>
            <w:r>
              <w:rPr>
                <w:szCs w:val="22"/>
              </w:rPr>
              <w:t>Resume builder.</w:t>
            </w:r>
          </w:p>
          <w:p w14:paraId="2BF8B2DD" w14:textId="24FBFC08" w:rsidR="004A0D45" w:rsidRDefault="004A0D45" w:rsidP="004A0D45">
            <w:pPr>
              <w:pStyle w:val="ListParagraph"/>
              <w:numPr>
                <w:ilvl w:val="0"/>
                <w:numId w:val="26"/>
              </w:numPr>
              <w:spacing w:before="120"/>
              <w:rPr>
                <w:szCs w:val="22"/>
              </w:rPr>
            </w:pPr>
            <w:r>
              <w:rPr>
                <w:szCs w:val="22"/>
              </w:rPr>
              <w:t xml:space="preserve">Learn a new skill perhaps. </w:t>
            </w:r>
          </w:p>
          <w:p w14:paraId="1777978E" w14:textId="77777777" w:rsidR="004A0D45" w:rsidRPr="00C30BE1" w:rsidRDefault="004A0D45" w:rsidP="004A0D45">
            <w:pPr>
              <w:pStyle w:val="ListParagraph"/>
              <w:spacing w:before="120"/>
              <w:ind w:left="450"/>
              <w:rPr>
                <w:szCs w:val="22"/>
              </w:rPr>
            </w:pPr>
          </w:p>
          <w:p w14:paraId="1C65FDAF" w14:textId="77777777" w:rsidR="002A002A" w:rsidRDefault="002A002A" w:rsidP="002A002A">
            <w:pPr>
              <w:pStyle w:val="ListParagraph"/>
              <w:spacing w:before="120"/>
              <w:rPr>
                <w:szCs w:val="22"/>
              </w:rPr>
            </w:pPr>
          </w:p>
          <w:p w14:paraId="1DAB24AF" w14:textId="77777777" w:rsidR="002A002A" w:rsidRPr="002A002A" w:rsidRDefault="002A002A" w:rsidP="002A002A">
            <w:pPr>
              <w:spacing w:before="120"/>
              <w:ind w:left="360"/>
              <w:rPr>
                <w:szCs w:val="22"/>
              </w:rPr>
            </w:pPr>
          </w:p>
          <w:p w14:paraId="012FEA0C" w14:textId="62D839FF" w:rsidR="00E12BF7" w:rsidRPr="006B61F3" w:rsidRDefault="00E12BF7" w:rsidP="006B61F3">
            <w:pPr>
              <w:spacing w:before="120"/>
              <w:ind w:left="360"/>
              <w:rPr>
                <w:szCs w:val="22"/>
              </w:rPr>
            </w:pPr>
          </w:p>
        </w:tc>
        <w:tc>
          <w:tcPr>
            <w:tcW w:w="236" w:type="dxa"/>
            <w:vAlign w:val="bottom"/>
          </w:tcPr>
          <w:p w14:paraId="26327D7E" w14:textId="77777777" w:rsidR="00DB764A" w:rsidRDefault="00DB764A" w:rsidP="00E65BA5"/>
        </w:tc>
      </w:tr>
      <w:bookmarkEnd w:id="0"/>
      <w:tr w:rsidR="00357C77" w14:paraId="2B79F19D" w14:textId="77777777" w:rsidTr="0000206C">
        <w:trPr>
          <w:trHeight w:val="571"/>
        </w:trPr>
        <w:tc>
          <w:tcPr>
            <w:tcW w:w="9468" w:type="dxa"/>
          </w:tcPr>
          <w:p w14:paraId="31AF449B" w14:textId="6FDE15B8" w:rsidR="00357C77" w:rsidRPr="00B22165" w:rsidRDefault="00357C77" w:rsidP="002530B6">
            <w:pPr>
              <w:spacing w:before="120"/>
              <w:rPr>
                <w:szCs w:val="22"/>
              </w:rPr>
            </w:pPr>
          </w:p>
        </w:tc>
        <w:tc>
          <w:tcPr>
            <w:tcW w:w="236" w:type="dxa"/>
            <w:vAlign w:val="bottom"/>
          </w:tcPr>
          <w:p w14:paraId="2BE7BF4F" w14:textId="28451D67" w:rsidR="00357C77" w:rsidRDefault="00357C77" w:rsidP="00E65BA5"/>
        </w:tc>
      </w:tr>
    </w:tbl>
    <w:p w14:paraId="40156D05" w14:textId="77777777" w:rsidR="0092096D" w:rsidRPr="00E677FE" w:rsidRDefault="0092096D" w:rsidP="004A0D45">
      <w:pPr>
        <w:rPr>
          <w:sz w:val="16"/>
          <w:szCs w:val="16"/>
        </w:rPr>
      </w:pPr>
    </w:p>
    <w:sectPr w:rsidR="0092096D" w:rsidRPr="00E677FE" w:rsidSect="00C314EE">
      <w:headerReference w:type="default" r:id="rId10"/>
      <w:footerReference w:type="default" r:id="rId11"/>
      <w:pgSz w:w="12240" w:h="15840"/>
      <w:pgMar w:top="1440" w:right="1440" w:bottom="1008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A2F46D" w14:textId="77777777" w:rsidR="00D139B5" w:rsidRDefault="00D139B5" w:rsidP="00650259">
      <w:pPr>
        <w:spacing w:after="0" w:line="240" w:lineRule="auto"/>
      </w:pPr>
      <w:r>
        <w:separator/>
      </w:r>
    </w:p>
  </w:endnote>
  <w:endnote w:type="continuationSeparator" w:id="0">
    <w:p w14:paraId="2DADB98B" w14:textId="77777777" w:rsidR="00D139B5" w:rsidRDefault="00D139B5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DE83028-6063-4379-8006-D39CDB80C914}"/>
    <w:embedBold r:id="rId2" w:fontKey="{C9E8FB48-ACB9-48AC-B188-121F66C07D5E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5C526E8-4CD1-4E38-847D-3C8DDC936139}"/>
    <w:embedBold r:id="rId4" w:fontKey="{771AA158-A574-4CA6-AC50-9CCDA08DBF18}"/>
    <w:embedItalic r:id="rId5" w:fontKey="{94B0271B-A11A-43D6-9880-33C1F5C62F2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BFA46BE5-2C86-4CA5-8394-05AC90C267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2462F3" w14:paraId="2443AE43" w14:textId="77777777" w:rsidTr="00C4167A">
      <w:tc>
        <w:tcPr>
          <w:tcW w:w="4675" w:type="dxa"/>
          <w:vAlign w:val="center"/>
        </w:tcPr>
        <w:p w14:paraId="00DCD240" w14:textId="474EA280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327A98C6" w14:textId="77777777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sdt>
    <w:sdtPr>
      <w:rPr>
        <w:sz w:val="22"/>
        <w:szCs w:val="22"/>
      </w:rPr>
      <w:id w:val="-1915847706"/>
      <w:docPartObj>
        <w:docPartGallery w:val="Page Numbers (Bottom of Page)"/>
        <w:docPartUnique/>
      </w:docPartObj>
    </w:sdtPr>
    <w:sdtEndPr/>
    <w:sdtContent>
      <w:sdt>
        <w:sdtPr>
          <w:rPr>
            <w:sz w:val="22"/>
            <w:szCs w:val="22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F072FB8" w14:textId="77777777" w:rsidR="00C314EE" w:rsidRPr="00C314EE" w:rsidRDefault="00C314EE" w:rsidP="00C314EE">
            <w:pPr>
              <w:tabs>
                <w:tab w:val="center" w:pos="4680"/>
                <w:tab w:val="right" w:pos="9810"/>
              </w:tabs>
              <w:spacing w:after="0" w:line="240" w:lineRule="auto"/>
              <w:ind w:left="3960" w:firstLine="3960"/>
              <w:jc w:val="center"/>
              <w:rPr>
                <w:sz w:val="22"/>
                <w:szCs w:val="22"/>
              </w:rPr>
            </w:pPr>
            <w:r w:rsidRPr="00C314EE">
              <w:rPr>
                <w:sz w:val="22"/>
                <w:szCs w:val="22"/>
              </w:rPr>
              <w:t xml:space="preserve">Page </w:t>
            </w:r>
            <w:r w:rsidRPr="00C314EE">
              <w:rPr>
                <w:b/>
                <w:bCs/>
                <w:sz w:val="22"/>
                <w:szCs w:val="22"/>
              </w:rPr>
              <w:fldChar w:fldCharType="begin"/>
            </w:r>
            <w:r w:rsidRPr="00C314EE">
              <w:rPr>
                <w:b/>
                <w:bCs/>
                <w:sz w:val="22"/>
                <w:szCs w:val="22"/>
              </w:rPr>
              <w:instrText xml:space="preserve"> PAGE </w:instrText>
            </w:r>
            <w:r w:rsidRPr="00C314EE">
              <w:rPr>
                <w:b/>
                <w:bCs/>
                <w:sz w:val="22"/>
                <w:szCs w:val="22"/>
              </w:rPr>
              <w:fldChar w:fldCharType="separate"/>
            </w:r>
            <w:r w:rsidRPr="00C314EE">
              <w:rPr>
                <w:b/>
                <w:bCs/>
                <w:sz w:val="22"/>
                <w:szCs w:val="22"/>
              </w:rPr>
              <w:t>1</w:t>
            </w:r>
            <w:r w:rsidRPr="00C314EE">
              <w:rPr>
                <w:b/>
                <w:bCs/>
                <w:sz w:val="22"/>
                <w:szCs w:val="22"/>
              </w:rPr>
              <w:fldChar w:fldCharType="end"/>
            </w:r>
            <w:r w:rsidRPr="00C314EE">
              <w:rPr>
                <w:sz w:val="22"/>
                <w:szCs w:val="22"/>
              </w:rPr>
              <w:t xml:space="preserve"> of </w:t>
            </w:r>
            <w:r w:rsidRPr="00C314EE">
              <w:rPr>
                <w:b/>
                <w:bCs/>
                <w:sz w:val="22"/>
                <w:szCs w:val="22"/>
              </w:rPr>
              <w:fldChar w:fldCharType="begin"/>
            </w:r>
            <w:r w:rsidRPr="00C314EE">
              <w:rPr>
                <w:b/>
                <w:bCs/>
                <w:sz w:val="22"/>
                <w:szCs w:val="22"/>
              </w:rPr>
              <w:instrText xml:space="preserve"> NUMPAGES  </w:instrText>
            </w:r>
            <w:r w:rsidRPr="00C314EE">
              <w:rPr>
                <w:b/>
                <w:bCs/>
                <w:sz w:val="22"/>
                <w:szCs w:val="22"/>
              </w:rPr>
              <w:fldChar w:fldCharType="separate"/>
            </w:r>
            <w:r w:rsidRPr="00C314EE">
              <w:rPr>
                <w:b/>
                <w:bCs/>
                <w:sz w:val="22"/>
                <w:szCs w:val="22"/>
              </w:rPr>
              <w:t>1</w:t>
            </w:r>
            <w:r w:rsidRPr="00C314EE">
              <w:rPr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  <w:p w14:paraId="53810682" w14:textId="2E37AC86" w:rsidR="00731F26" w:rsidRPr="00C314EE" w:rsidRDefault="00C314EE" w:rsidP="00C314EE">
    <w:pPr>
      <w:widowControl w:val="0"/>
      <w:tabs>
        <w:tab w:val="left" w:pos="7995"/>
        <w:tab w:val="right" w:pos="9360"/>
      </w:tabs>
      <w:autoSpaceDE w:val="0"/>
      <w:autoSpaceDN w:val="0"/>
      <w:rPr>
        <w:rFonts w:eastAsia="Calibri" w:cs="Calibri"/>
        <w:sz w:val="18"/>
      </w:rPr>
    </w:pPr>
    <w:r w:rsidRPr="00C314EE">
      <w:rPr>
        <w:rFonts w:eastAsia="Calibri" w:cs="Calibri"/>
        <w:noProof/>
        <w:sz w:val="18"/>
        <w:szCs w:val="24"/>
      </w:rPr>
      <w:drawing>
        <wp:inline distT="0" distB="0" distL="0" distR="0" wp14:anchorId="20CB5590" wp14:editId="339E4184">
          <wp:extent cx="1912058" cy="533400"/>
          <wp:effectExtent l="0" t="0" r="0" b="0"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2941" cy="53364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C314EE">
      <w:rPr>
        <w:rFonts w:eastAsia="Calibri" w:cs="Calibri"/>
        <w:sz w:val="18"/>
      </w:rPr>
      <w:t xml:space="preserve">                                                                                      </w:t>
    </w:r>
    <w:r w:rsidRPr="00C314EE">
      <w:rPr>
        <w:rFonts w:eastAsia="Calibri" w:cs="Calibri"/>
        <w:sz w:val="22"/>
        <w:szCs w:val="36"/>
      </w:rPr>
      <w:t xml:space="preserve">Last updated: </w:t>
    </w:r>
    <w:r w:rsidR="00BB496C">
      <w:rPr>
        <w:rFonts w:eastAsia="Calibri" w:cs="Calibri"/>
        <w:sz w:val="22"/>
        <w:szCs w:val="36"/>
      </w:rPr>
      <w:t>June 24,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AA8F49" w14:textId="77777777" w:rsidR="00D139B5" w:rsidRDefault="00D139B5" w:rsidP="00650259">
      <w:pPr>
        <w:spacing w:after="0" w:line="240" w:lineRule="auto"/>
      </w:pPr>
      <w:r>
        <w:separator/>
      </w:r>
    </w:p>
  </w:footnote>
  <w:footnote w:type="continuationSeparator" w:id="0">
    <w:p w14:paraId="61E53EDD" w14:textId="77777777" w:rsidR="00D139B5" w:rsidRDefault="00D139B5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shd w:val="clear" w:color="auto" w:fill="7030A0"/>
      <w:tblLook w:val="04A0" w:firstRow="1" w:lastRow="0" w:firstColumn="1" w:lastColumn="0" w:noHBand="0" w:noVBand="1"/>
    </w:tblPr>
    <w:tblGrid>
      <w:gridCol w:w="1350"/>
      <w:gridCol w:w="8000"/>
    </w:tblGrid>
    <w:tr w:rsidR="00731F26" w:rsidRPr="00731F26" w14:paraId="6E9E2A47" w14:textId="77777777" w:rsidTr="00730F74">
      <w:trPr>
        <w:trHeight w:val="990"/>
      </w:trPr>
      <w:tc>
        <w:tcPr>
          <w:tcW w:w="1350" w:type="dxa"/>
          <w:shd w:val="clear" w:color="auto" w:fill="7030A0"/>
          <w:vAlign w:val="center"/>
        </w:tcPr>
        <w:p w14:paraId="3E69029F" w14:textId="7769352D" w:rsidR="00AD5835" w:rsidRPr="00731F26" w:rsidRDefault="00AD5835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</w:p>
      </w:tc>
      <w:tc>
        <w:tcPr>
          <w:tcW w:w="8000" w:type="dxa"/>
          <w:shd w:val="clear" w:color="auto" w:fill="7030A0"/>
          <w:vAlign w:val="center"/>
        </w:tcPr>
        <w:p w14:paraId="5D966B45" w14:textId="3E75D7B4" w:rsidR="00AD5835" w:rsidRPr="00731F26" w:rsidRDefault="000D50E2" w:rsidP="000D50E2">
          <w:pPr>
            <w:spacing w:after="0"/>
            <w:rPr>
              <w:rFonts w:ascii="Corbel" w:eastAsia="Calibri" w:hAnsi="Corbel" w:cs="Times New Roman"/>
              <w:color w:val="FFFFFF"/>
              <w:sz w:val="44"/>
            </w:rPr>
          </w:pPr>
          <w:r>
            <w:rPr>
              <w:rFonts w:ascii="Corbel" w:eastAsia="Calibri" w:hAnsi="Corbel" w:cs="Times New Roman"/>
              <w:b/>
              <w:color w:val="FFFFFF"/>
              <w:sz w:val="44"/>
            </w:rPr>
            <w:t>Growing Parent Engagement</w:t>
          </w:r>
        </w:p>
      </w:tc>
    </w:tr>
  </w:tbl>
  <w:p w14:paraId="44C8DB6E" w14:textId="77777777" w:rsidR="00650259" w:rsidRDefault="00650259" w:rsidP="00731F26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501969"/>
    <w:multiLevelType w:val="hybridMultilevel"/>
    <w:tmpl w:val="30266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B08F0"/>
    <w:multiLevelType w:val="hybridMultilevel"/>
    <w:tmpl w:val="0FAEE9F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DDB2C94"/>
    <w:multiLevelType w:val="hybridMultilevel"/>
    <w:tmpl w:val="2B8C03B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6FB12A05"/>
    <w:multiLevelType w:val="hybridMultilevel"/>
    <w:tmpl w:val="C9A69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3327824">
    <w:abstractNumId w:val="14"/>
  </w:num>
  <w:num w:numId="2" w16cid:durableId="661617253">
    <w:abstractNumId w:val="9"/>
  </w:num>
  <w:num w:numId="3" w16cid:durableId="1060861885">
    <w:abstractNumId w:val="18"/>
  </w:num>
  <w:num w:numId="4" w16cid:durableId="1579753817">
    <w:abstractNumId w:val="15"/>
  </w:num>
  <w:num w:numId="5" w16cid:durableId="338578155">
    <w:abstractNumId w:val="16"/>
  </w:num>
  <w:num w:numId="6" w16cid:durableId="1501888992">
    <w:abstractNumId w:val="22"/>
  </w:num>
  <w:num w:numId="7" w16cid:durableId="605843104">
    <w:abstractNumId w:val="8"/>
  </w:num>
  <w:num w:numId="8" w16cid:durableId="1222715156">
    <w:abstractNumId w:val="13"/>
  </w:num>
  <w:num w:numId="9" w16cid:durableId="79525077">
    <w:abstractNumId w:val="20"/>
  </w:num>
  <w:num w:numId="10" w16cid:durableId="1268543695">
    <w:abstractNumId w:val="3"/>
  </w:num>
  <w:num w:numId="11" w16cid:durableId="1849519747">
    <w:abstractNumId w:val="7"/>
  </w:num>
  <w:num w:numId="12" w16cid:durableId="272369622">
    <w:abstractNumId w:val="2"/>
  </w:num>
  <w:num w:numId="13" w16cid:durableId="1775443877">
    <w:abstractNumId w:val="4"/>
  </w:num>
  <w:num w:numId="14" w16cid:durableId="942879090">
    <w:abstractNumId w:val="12"/>
  </w:num>
  <w:num w:numId="15" w16cid:durableId="132067882">
    <w:abstractNumId w:val="10"/>
  </w:num>
  <w:num w:numId="16" w16cid:durableId="805197300">
    <w:abstractNumId w:val="19"/>
  </w:num>
  <w:num w:numId="17" w16cid:durableId="2048680063">
    <w:abstractNumId w:val="5"/>
  </w:num>
  <w:num w:numId="18" w16cid:durableId="1297301784">
    <w:abstractNumId w:val="25"/>
  </w:num>
  <w:num w:numId="19" w16cid:durableId="209995123">
    <w:abstractNumId w:val="21"/>
  </w:num>
  <w:num w:numId="20" w16cid:durableId="1206409844">
    <w:abstractNumId w:val="17"/>
  </w:num>
  <w:num w:numId="21" w16cid:durableId="694430836">
    <w:abstractNumId w:val="24"/>
  </w:num>
  <w:num w:numId="22" w16cid:durableId="1921208914">
    <w:abstractNumId w:val="6"/>
  </w:num>
  <w:num w:numId="23" w16cid:durableId="120074138">
    <w:abstractNumId w:val="23"/>
  </w:num>
  <w:num w:numId="24" w16cid:durableId="255359638">
    <w:abstractNumId w:val="0"/>
  </w:num>
  <w:num w:numId="25" w16cid:durableId="1360668477">
    <w:abstractNumId w:val="1"/>
  </w:num>
  <w:num w:numId="26" w16cid:durableId="1100180061">
    <w:abstractNumId w:val="1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F74"/>
    <w:rsid w:val="0000206C"/>
    <w:rsid w:val="0001069E"/>
    <w:rsid w:val="00052382"/>
    <w:rsid w:val="00062362"/>
    <w:rsid w:val="0006568A"/>
    <w:rsid w:val="00076F0F"/>
    <w:rsid w:val="0008412F"/>
    <w:rsid w:val="00084253"/>
    <w:rsid w:val="00090C9F"/>
    <w:rsid w:val="000A4100"/>
    <w:rsid w:val="000D1F49"/>
    <w:rsid w:val="000D271F"/>
    <w:rsid w:val="000D50E2"/>
    <w:rsid w:val="000D7C9A"/>
    <w:rsid w:val="000F7F17"/>
    <w:rsid w:val="00102920"/>
    <w:rsid w:val="00145EBA"/>
    <w:rsid w:val="00154AE0"/>
    <w:rsid w:val="001727CA"/>
    <w:rsid w:val="001A35A3"/>
    <w:rsid w:val="001C4A3D"/>
    <w:rsid w:val="001C4D23"/>
    <w:rsid w:val="001D6849"/>
    <w:rsid w:val="001E0234"/>
    <w:rsid w:val="001E1FD5"/>
    <w:rsid w:val="0022748F"/>
    <w:rsid w:val="002447C3"/>
    <w:rsid w:val="002462F3"/>
    <w:rsid w:val="00250AED"/>
    <w:rsid w:val="002530B6"/>
    <w:rsid w:val="002A002A"/>
    <w:rsid w:val="002C56E6"/>
    <w:rsid w:val="00346DE2"/>
    <w:rsid w:val="00357C77"/>
    <w:rsid w:val="00361E11"/>
    <w:rsid w:val="0037103A"/>
    <w:rsid w:val="00377031"/>
    <w:rsid w:val="003B4744"/>
    <w:rsid w:val="003C46B3"/>
    <w:rsid w:val="003F0847"/>
    <w:rsid w:val="0040090B"/>
    <w:rsid w:val="0042636C"/>
    <w:rsid w:val="0046254C"/>
    <w:rsid w:val="0046302A"/>
    <w:rsid w:val="00477432"/>
    <w:rsid w:val="004775D9"/>
    <w:rsid w:val="0048711B"/>
    <w:rsid w:val="00487D2D"/>
    <w:rsid w:val="004A0D45"/>
    <w:rsid w:val="004A61A9"/>
    <w:rsid w:val="004D0914"/>
    <w:rsid w:val="004D5D62"/>
    <w:rsid w:val="005112D0"/>
    <w:rsid w:val="00537044"/>
    <w:rsid w:val="00577E06"/>
    <w:rsid w:val="005A3BF7"/>
    <w:rsid w:val="005B1E54"/>
    <w:rsid w:val="005D76EE"/>
    <w:rsid w:val="005F2035"/>
    <w:rsid w:val="005F4BFC"/>
    <w:rsid w:val="005F7990"/>
    <w:rsid w:val="0060580D"/>
    <w:rsid w:val="0060627C"/>
    <w:rsid w:val="00607D1A"/>
    <w:rsid w:val="00627F9F"/>
    <w:rsid w:val="0063739C"/>
    <w:rsid w:val="006400BD"/>
    <w:rsid w:val="006458A1"/>
    <w:rsid w:val="00650259"/>
    <w:rsid w:val="00660054"/>
    <w:rsid w:val="006954AB"/>
    <w:rsid w:val="006B1B39"/>
    <w:rsid w:val="006B61F3"/>
    <w:rsid w:val="006E629B"/>
    <w:rsid w:val="00730F74"/>
    <w:rsid w:val="00731F26"/>
    <w:rsid w:val="00741440"/>
    <w:rsid w:val="00742C07"/>
    <w:rsid w:val="00760D65"/>
    <w:rsid w:val="00770F25"/>
    <w:rsid w:val="00790539"/>
    <w:rsid w:val="007A35A8"/>
    <w:rsid w:val="007A3B9D"/>
    <w:rsid w:val="007B0A85"/>
    <w:rsid w:val="007C6A52"/>
    <w:rsid w:val="007F0717"/>
    <w:rsid w:val="007F2467"/>
    <w:rsid w:val="0082043E"/>
    <w:rsid w:val="00820C3F"/>
    <w:rsid w:val="00827019"/>
    <w:rsid w:val="00832DF2"/>
    <w:rsid w:val="00862C1D"/>
    <w:rsid w:val="00874009"/>
    <w:rsid w:val="0089031C"/>
    <w:rsid w:val="008A2606"/>
    <w:rsid w:val="008A4AC5"/>
    <w:rsid w:val="008C3FE2"/>
    <w:rsid w:val="008E203A"/>
    <w:rsid w:val="0091229C"/>
    <w:rsid w:val="00917EF6"/>
    <w:rsid w:val="0092096D"/>
    <w:rsid w:val="00924042"/>
    <w:rsid w:val="00940E73"/>
    <w:rsid w:val="00944AB2"/>
    <w:rsid w:val="0098597D"/>
    <w:rsid w:val="009A52BB"/>
    <w:rsid w:val="009B6A81"/>
    <w:rsid w:val="009F619A"/>
    <w:rsid w:val="009F6DDE"/>
    <w:rsid w:val="00A07415"/>
    <w:rsid w:val="00A13731"/>
    <w:rsid w:val="00A3018B"/>
    <w:rsid w:val="00A370A8"/>
    <w:rsid w:val="00A42FA8"/>
    <w:rsid w:val="00A65D5E"/>
    <w:rsid w:val="00A73BD3"/>
    <w:rsid w:val="00AC759D"/>
    <w:rsid w:val="00AD4CCF"/>
    <w:rsid w:val="00AD5835"/>
    <w:rsid w:val="00AF38B2"/>
    <w:rsid w:val="00B0578F"/>
    <w:rsid w:val="00B22165"/>
    <w:rsid w:val="00B25CE8"/>
    <w:rsid w:val="00B37260"/>
    <w:rsid w:val="00B607FB"/>
    <w:rsid w:val="00B80D32"/>
    <w:rsid w:val="00B860B3"/>
    <w:rsid w:val="00B96CAD"/>
    <w:rsid w:val="00BB496C"/>
    <w:rsid w:val="00BB4CF3"/>
    <w:rsid w:val="00BD4753"/>
    <w:rsid w:val="00BD5CB1"/>
    <w:rsid w:val="00BE62EE"/>
    <w:rsid w:val="00BF3AFC"/>
    <w:rsid w:val="00C003BA"/>
    <w:rsid w:val="00C30BE1"/>
    <w:rsid w:val="00C314EE"/>
    <w:rsid w:val="00C31ABD"/>
    <w:rsid w:val="00C426A3"/>
    <w:rsid w:val="00C46878"/>
    <w:rsid w:val="00C5221B"/>
    <w:rsid w:val="00C726BF"/>
    <w:rsid w:val="00C91089"/>
    <w:rsid w:val="00C97CC2"/>
    <w:rsid w:val="00CA01CC"/>
    <w:rsid w:val="00CB4A51"/>
    <w:rsid w:val="00CB7AA5"/>
    <w:rsid w:val="00CD4532"/>
    <w:rsid w:val="00CD47B0"/>
    <w:rsid w:val="00CD4931"/>
    <w:rsid w:val="00CE6104"/>
    <w:rsid w:val="00CE6123"/>
    <w:rsid w:val="00CE7918"/>
    <w:rsid w:val="00D034C0"/>
    <w:rsid w:val="00D139B5"/>
    <w:rsid w:val="00D16163"/>
    <w:rsid w:val="00D27C15"/>
    <w:rsid w:val="00D3125F"/>
    <w:rsid w:val="00D332D7"/>
    <w:rsid w:val="00D36090"/>
    <w:rsid w:val="00D36130"/>
    <w:rsid w:val="00D45F48"/>
    <w:rsid w:val="00D5074A"/>
    <w:rsid w:val="00D834D2"/>
    <w:rsid w:val="00DB1EF5"/>
    <w:rsid w:val="00DB3FAD"/>
    <w:rsid w:val="00DB764A"/>
    <w:rsid w:val="00DF151B"/>
    <w:rsid w:val="00E12BF7"/>
    <w:rsid w:val="00E43F97"/>
    <w:rsid w:val="00E605F6"/>
    <w:rsid w:val="00E61C09"/>
    <w:rsid w:val="00E677FE"/>
    <w:rsid w:val="00E708DB"/>
    <w:rsid w:val="00E91CA8"/>
    <w:rsid w:val="00EB3B58"/>
    <w:rsid w:val="00EB563B"/>
    <w:rsid w:val="00EC7359"/>
    <w:rsid w:val="00EE3054"/>
    <w:rsid w:val="00F00606"/>
    <w:rsid w:val="00F009E6"/>
    <w:rsid w:val="00F01256"/>
    <w:rsid w:val="00F01983"/>
    <w:rsid w:val="00F05CE1"/>
    <w:rsid w:val="00F17C01"/>
    <w:rsid w:val="00F53CA7"/>
    <w:rsid w:val="00F54AEA"/>
    <w:rsid w:val="00F62A1B"/>
    <w:rsid w:val="00FA5E40"/>
    <w:rsid w:val="00FB26F8"/>
    <w:rsid w:val="00FC7475"/>
    <w:rsid w:val="00FE78A0"/>
    <w:rsid w:val="00FF2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8AC91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CE612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paragraph" w:styleId="ListParagraph">
    <w:name w:val="List Paragraph"/>
    <w:basedOn w:val="Normal"/>
    <w:uiPriority w:val="34"/>
    <w:qFormat/>
    <w:rsid w:val="006B1B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rnandezt\AppData\Roaming\Microsoft\Templates\Volunteer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2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2022-10-07T16:26:00Z</dcterms:created>
  <dcterms:modified xsi:type="dcterms:W3CDTF">2024-06-25T17:21:00Z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